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Layout table"/>
      </w:tblPr>
      <w:tblGrid>
        <w:gridCol w:w="8280"/>
        <w:gridCol w:w="2510"/>
      </w:tblGrid>
      <w:tr w:rsidR="00A70674" w14:paraId="3BCA7A55" w14:textId="77777777" w:rsidTr="0030705A">
        <w:tc>
          <w:tcPr>
            <w:tcW w:w="8280" w:type="dxa"/>
            <w:tcBorders>
              <w:right w:val="single" w:sz="18" w:space="0" w:color="B3B3B3" w:themeColor="background2" w:themeShade="BF"/>
            </w:tcBorders>
          </w:tcPr>
          <w:p w14:paraId="41B1F097" w14:textId="4301A40F" w:rsidR="00A70674" w:rsidRDefault="00AA5E15" w:rsidP="0030705A">
            <w:pPr>
              <w:pStyle w:val="Title"/>
            </w:pPr>
            <w:r>
              <w:t>Children of the Sun Head Start</w:t>
            </w:r>
          </w:p>
        </w:tc>
        <w:tc>
          <w:tcPr>
            <w:tcW w:w="2510" w:type="dxa"/>
            <w:tcBorders>
              <w:left w:val="single" w:sz="18" w:space="0" w:color="B3B3B3" w:themeColor="background2" w:themeShade="BF"/>
            </w:tcBorders>
          </w:tcPr>
          <w:p w14:paraId="62679BA2" w14:textId="77777777" w:rsidR="00A70674" w:rsidRDefault="00A0538E">
            <w:pPr>
              <w:pStyle w:val="Subtitle"/>
            </w:pPr>
            <w:r>
              <w:t>2025</w:t>
            </w:r>
            <w:r w:rsidR="00E118A4">
              <w:t xml:space="preserve"> to </w:t>
            </w:r>
            <w:r w:rsidR="00D944C7">
              <w:t>202</w:t>
            </w:r>
            <w:r>
              <w:t>6</w:t>
            </w:r>
          </w:p>
        </w:tc>
      </w:tr>
      <w:tr w:rsidR="00A70674" w14:paraId="579B2ED9" w14:textId="77777777" w:rsidTr="0030705A">
        <w:trPr>
          <w:trHeight w:hRule="exact" w:val="144"/>
        </w:trPr>
        <w:tc>
          <w:tcPr>
            <w:tcW w:w="8280" w:type="dxa"/>
            <w:tcBorders>
              <w:bottom w:val="single" w:sz="18" w:space="0" w:color="B3B3B3" w:themeColor="background2" w:themeShade="BF"/>
            </w:tcBorders>
          </w:tcPr>
          <w:p w14:paraId="61C3D89B" w14:textId="77777777" w:rsidR="00A70674" w:rsidRPr="00A73577" w:rsidRDefault="00A70674" w:rsidP="00A73577">
            <w:pPr>
              <w:pStyle w:val="NoSpacing"/>
            </w:pPr>
          </w:p>
        </w:tc>
        <w:tc>
          <w:tcPr>
            <w:tcW w:w="2510" w:type="dxa"/>
            <w:tcBorders>
              <w:bottom w:val="single" w:sz="18" w:space="0" w:color="B3B3B3" w:themeColor="background2" w:themeShade="BF"/>
            </w:tcBorders>
          </w:tcPr>
          <w:p w14:paraId="3159A852" w14:textId="77777777" w:rsidR="00A70674" w:rsidRPr="00A73577" w:rsidRDefault="00A70674" w:rsidP="00A73577">
            <w:pPr>
              <w:pStyle w:val="NoSpacing"/>
            </w:pPr>
          </w:p>
        </w:tc>
      </w:tr>
    </w:tbl>
    <w:p w14:paraId="77612B99" w14:textId="77777777" w:rsidR="00A70674" w:rsidRPr="00A73577" w:rsidRDefault="00A70674" w:rsidP="00A73577">
      <w:pPr>
        <w:pStyle w:val="NoSpacing"/>
      </w:pPr>
    </w:p>
    <w:tbl>
      <w:tblPr>
        <w:tblW w:w="1080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</w:tblGrid>
      <w:tr w:rsidR="00985665" w14:paraId="21437C4F" w14:textId="77777777" w:rsidTr="00F04882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65D27495" w14:textId="3F1DC201" w:rsidR="00985665" w:rsidRPr="00985665" w:rsidRDefault="00AA5E15" w:rsidP="00F45140">
            <w:pPr>
              <w:pStyle w:val="Month"/>
            </w:pPr>
            <w:r>
              <w:t>Aug</w:t>
            </w:r>
            <w:r w:rsidR="00985665" w:rsidRPr="00985665">
              <w:t xml:space="preserve"> </w:t>
            </w:r>
            <w:r w:rsidR="00A0538E">
              <w:t>2025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CF5676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0E34E102" w14:textId="709E4257" w:rsidR="00985665" w:rsidRDefault="00AA5E15" w:rsidP="00F04882">
            <w:pPr>
              <w:pStyle w:val="Month"/>
            </w:pPr>
            <w:r>
              <w:t>Sep</w:t>
            </w:r>
            <w:r w:rsidR="00985665">
              <w:t xml:space="preserve"> </w:t>
            </w:r>
            <w:r w:rsidR="00A0538E">
              <w:t>2025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A8D209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708E619B" w14:textId="679EF343" w:rsidR="00985665" w:rsidRDefault="00AA5E15" w:rsidP="00F04882">
            <w:pPr>
              <w:pStyle w:val="Month"/>
            </w:pPr>
            <w:r>
              <w:t>Oct</w:t>
            </w:r>
            <w:r w:rsidR="00985665">
              <w:t xml:space="preserve"> </w:t>
            </w:r>
            <w:r w:rsidR="00A0538E">
              <w:t>2025</w:t>
            </w:r>
          </w:p>
        </w:tc>
      </w:tr>
      <w:tr w:rsidR="00985665" w14:paraId="1DC28393" w14:textId="77777777" w:rsidTr="00F04882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504A610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E63729B" w14:textId="77777777" w:rsidR="00985665" w:rsidRPr="00F45140" w:rsidRDefault="00985665" w:rsidP="00F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8306007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2E0BD78" w14:textId="77777777" w:rsidR="00985665" w:rsidRPr="00F45140" w:rsidRDefault="00985665" w:rsidP="00F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2D15EAA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52970D5" w14:textId="77777777" w:rsidR="00985665" w:rsidRPr="00F45140" w:rsidRDefault="00985665" w:rsidP="00F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1DA6362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2395CC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A367BDD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73AB570" w14:textId="77777777" w:rsidR="00985665" w:rsidRPr="00F04882" w:rsidRDefault="00985665" w:rsidP="00F04882">
            <w:pPr>
              <w:pStyle w:val="Week"/>
            </w:pPr>
            <w:r w:rsidRPr="00F04882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24F4FBF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7B325DB" w14:textId="77777777" w:rsidR="00985665" w:rsidRPr="00F04882" w:rsidRDefault="00985665" w:rsidP="00F04882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EC029BC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D0DEFC9" w14:textId="77777777" w:rsidR="00985665" w:rsidRPr="00F04882" w:rsidRDefault="00985665" w:rsidP="00F04882">
            <w:pPr>
              <w:pStyle w:val="Week"/>
            </w:pPr>
            <w:r w:rsidRPr="00F04882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AB4A75E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85A793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57A97DC" w14:textId="77777777" w:rsidR="00985665" w:rsidRDefault="00985665" w:rsidP="00F45140">
            <w:pPr>
              <w:pStyle w:val="Week"/>
            </w:pPr>
            <w:r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B208426" w14:textId="77777777" w:rsidR="00985665" w:rsidRDefault="00985665" w:rsidP="00F45140">
            <w:pPr>
              <w:pStyle w:val="Week"/>
            </w:pPr>
            <w:r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97A8C9B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D70F83E" w14:textId="77777777" w:rsidR="00985665" w:rsidRDefault="00985665" w:rsidP="00F45140">
            <w:pPr>
              <w:pStyle w:val="Week"/>
            </w:pPr>
            <w:r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1F02582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4DBD4E7" w14:textId="77777777" w:rsidR="00985665" w:rsidRDefault="00985665" w:rsidP="00F45140">
            <w:pPr>
              <w:pStyle w:val="Week"/>
            </w:pPr>
            <w:r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083723F" w14:textId="77777777" w:rsidR="00985665" w:rsidRDefault="00985665" w:rsidP="00F45140">
            <w:pPr>
              <w:pStyle w:val="Week"/>
            </w:pPr>
            <w:r>
              <w:t>S</w:t>
            </w:r>
          </w:p>
        </w:tc>
      </w:tr>
      <w:tr w:rsidR="00AA5E15" w14:paraId="75ACB718" w14:textId="77777777" w:rsidTr="00AA5E15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A3E6A14" w14:textId="77777777" w:rsidR="00AA5E15" w:rsidRPr="00687EF0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7786CA3" w14:textId="73A887B0" w:rsidR="00AA5E15" w:rsidRPr="00687EF0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1EC8E38" w14:textId="236A5749" w:rsidR="00AA5E15" w:rsidRPr="00687EF0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B18CE7D" w14:textId="41A3582C" w:rsidR="00AA5E15" w:rsidRPr="00687EF0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1B66A92" w14:textId="327A62DB" w:rsidR="00AA5E15" w:rsidRPr="00687EF0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E236915" w14:textId="5BEAF2B5" w:rsidR="00AA5E15" w:rsidRPr="00687EF0" w:rsidRDefault="00AA5E15" w:rsidP="00AA5E15">
            <w:pPr>
              <w:pStyle w:val="Day"/>
            </w:pPr>
            <w:r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F83492F" w14:textId="1A4A5BA5" w:rsidR="00AA5E15" w:rsidRPr="00687EF0" w:rsidRDefault="00AA5E15" w:rsidP="00AA5E15">
            <w:pPr>
              <w:pStyle w:val="Day"/>
            </w:pPr>
            <w:r>
              <w:t>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9B61F8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60A5564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  <w:vAlign w:val="bottom"/>
          </w:tcPr>
          <w:p w14:paraId="257A9F31" w14:textId="4F937888" w:rsidR="00AA5E15" w:rsidRDefault="00AA5E15" w:rsidP="00AA5E15">
            <w:pPr>
              <w:pStyle w:val="Day"/>
            </w:pPr>
            <w:r w:rsidRPr="00A0538E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C39E7AD" w14:textId="6783C90E" w:rsidR="00AA5E15" w:rsidRDefault="00AA5E15" w:rsidP="00AA5E15">
            <w:pPr>
              <w:pStyle w:val="Day"/>
            </w:pPr>
            <w:r w:rsidRPr="00A0538E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479BFA1" w14:textId="30E3AB36" w:rsidR="00AA5E15" w:rsidRDefault="00AA5E15" w:rsidP="00AA5E15">
            <w:pPr>
              <w:pStyle w:val="Day"/>
            </w:pPr>
            <w:r w:rsidRPr="00A0538E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DB926A1" w14:textId="16DFB3F3" w:rsidR="00AA5E15" w:rsidRDefault="00AA5E15" w:rsidP="00AA5E15">
            <w:pPr>
              <w:pStyle w:val="Day"/>
            </w:pPr>
            <w:r w:rsidRPr="00A0538E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30BCF98" w14:textId="740AC464" w:rsidR="00AA5E15" w:rsidRDefault="00AA5E15" w:rsidP="00AA5E15">
            <w:pPr>
              <w:pStyle w:val="Day"/>
            </w:pPr>
            <w:r w:rsidRPr="00A0538E"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727E3A6" w14:textId="62BCB28A" w:rsidR="00AA5E15" w:rsidRDefault="00AA5E15" w:rsidP="00AA5E15">
            <w:pPr>
              <w:pStyle w:val="Day"/>
            </w:pPr>
            <w:r w:rsidRPr="00A0538E">
              <w:t>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54FA39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71028E8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1FE4212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23974B2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13EA76F" w14:textId="51DCF5B6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BAA0DD6" w14:textId="24CB2348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5E1B3A5" w14:textId="201544AB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EB58B45" w14:textId="4C10FEAC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AA5E15" w14:paraId="35243903" w14:textId="77777777" w:rsidTr="00BC325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DF91C89" w14:textId="77D7FF7C" w:rsidR="00AA5E15" w:rsidRPr="00687EF0" w:rsidRDefault="00AA5E15" w:rsidP="00AA5E15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8C8A7AF" w14:textId="73ECDEFF" w:rsidR="00AA5E15" w:rsidRPr="00687EF0" w:rsidRDefault="00AA5E15" w:rsidP="00AA5E15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4D5BE6A" w14:textId="1E330FDA" w:rsidR="00AA5E15" w:rsidRPr="00687EF0" w:rsidRDefault="00AA5E15" w:rsidP="00AA5E15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6F6BA2E" w14:textId="517D111C" w:rsidR="00AA5E15" w:rsidRPr="00687EF0" w:rsidRDefault="00AA5E15" w:rsidP="00AA5E15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251501A" w14:textId="79B74363" w:rsidR="00AA5E15" w:rsidRPr="00687EF0" w:rsidRDefault="00AA5E15" w:rsidP="00AA5E15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47AC3AB" w14:textId="6CE1E3E2" w:rsidR="00AA5E15" w:rsidRPr="00687EF0" w:rsidRDefault="00AA5E15" w:rsidP="00AA5E15">
            <w:pPr>
              <w:pStyle w:val="Day"/>
            </w:pPr>
            <w:r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4B1693D" w14:textId="0FAEFB88" w:rsidR="00AA5E15" w:rsidRPr="00687EF0" w:rsidRDefault="00AA5E15" w:rsidP="00AA5E15">
            <w:pPr>
              <w:pStyle w:val="Day"/>
            </w:pPr>
            <w:r>
              <w:t>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1F1536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47DA078" w14:textId="165A73D8" w:rsidR="00AA5E15" w:rsidRDefault="00AA5E15" w:rsidP="00AA5E15">
            <w:pPr>
              <w:pStyle w:val="Day"/>
            </w:pPr>
            <w:r w:rsidRPr="00A0538E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0E2EB" w:themeFill="accent3" w:themeFillTint="99"/>
            <w:vAlign w:val="bottom"/>
          </w:tcPr>
          <w:p w14:paraId="7281EBFD" w14:textId="4DDEB81E" w:rsidR="00AA5E15" w:rsidRDefault="00AA5E15" w:rsidP="00AA5E15">
            <w:pPr>
              <w:pStyle w:val="Day"/>
            </w:pPr>
            <w:r w:rsidRPr="00A0538E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D47454A" w14:textId="5E2289FC" w:rsidR="00AA5E15" w:rsidRDefault="00AA5E15" w:rsidP="00AA5E15">
            <w:pPr>
              <w:pStyle w:val="Day"/>
            </w:pPr>
            <w:r w:rsidRPr="00A0538E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23A15CE" w14:textId="2159A742" w:rsidR="00AA5E15" w:rsidRDefault="00AA5E15" w:rsidP="00AA5E15">
            <w:pPr>
              <w:pStyle w:val="Day"/>
            </w:pPr>
            <w:r w:rsidRPr="00A0538E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963454B" w14:textId="45DF28A4" w:rsidR="00AA5E15" w:rsidRDefault="00AA5E15" w:rsidP="00AA5E15">
            <w:pPr>
              <w:pStyle w:val="Day"/>
            </w:pPr>
            <w:r w:rsidRPr="00A0538E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06636B2" w14:textId="78DBAFF9" w:rsidR="00AA5E15" w:rsidRDefault="00AA5E15" w:rsidP="00AA5E15">
            <w:pPr>
              <w:pStyle w:val="Day"/>
            </w:pPr>
            <w:r w:rsidRPr="00A0538E"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C4D2C99" w14:textId="19C31EBB" w:rsidR="00AA5E15" w:rsidRDefault="00AA5E15" w:rsidP="00AA5E15">
            <w:pPr>
              <w:pStyle w:val="Day"/>
            </w:pPr>
            <w:r w:rsidRPr="00A0538E">
              <w:t>13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B4ACA4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94FFF39" w14:textId="79885DCA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CFEF9E9" w14:textId="5F77BD65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CC62F11" w14:textId="7E7333B5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A088DB2" w14:textId="4E64E32A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530BC82" w14:textId="31163CD0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9BC8EB6" w14:textId="3877322C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1BB9A89" w14:textId="77466209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AA5E15" w14:paraId="27776C48" w14:textId="77777777" w:rsidTr="00BC325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9ABE741" w14:textId="7546988D" w:rsidR="00AA5E15" w:rsidRPr="00687EF0" w:rsidRDefault="00AA5E15" w:rsidP="00AA5E15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2D3872C" w14:textId="6FC37972" w:rsidR="00AA5E15" w:rsidRPr="00687EF0" w:rsidRDefault="00AA5E15" w:rsidP="00AA5E15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7F585AA" w14:textId="4FB02562" w:rsidR="00AA5E15" w:rsidRPr="00687EF0" w:rsidRDefault="00AA5E15" w:rsidP="00AA5E15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  <w:vAlign w:val="bottom"/>
          </w:tcPr>
          <w:p w14:paraId="5115AD10" w14:textId="3877C687" w:rsidR="00AA5E15" w:rsidRPr="00687EF0" w:rsidRDefault="00AA5E15" w:rsidP="00AA5E15">
            <w:pPr>
              <w:pStyle w:val="Day"/>
            </w:pPr>
            <w:r w:rsidRPr="00AA5E15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79D24A4" w14:textId="0857EEF7" w:rsidR="00AA5E15" w:rsidRPr="00687EF0" w:rsidRDefault="00AA5E15" w:rsidP="00AA5E15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2937BA5" w14:textId="681366A5" w:rsidR="00AA5E15" w:rsidRPr="00687EF0" w:rsidRDefault="00AA5E15" w:rsidP="00AA5E15">
            <w:pPr>
              <w:pStyle w:val="Day"/>
            </w:pPr>
            <w:r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EFB6181" w14:textId="63DD40A6" w:rsidR="00AA5E15" w:rsidRPr="00687EF0" w:rsidRDefault="00AA5E15" w:rsidP="00AA5E15">
            <w:pPr>
              <w:pStyle w:val="Day"/>
            </w:pPr>
            <w:r>
              <w:t>16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D84F62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16A1AF4" w14:textId="2F8ADBBD" w:rsidR="00AA5E15" w:rsidRDefault="00AA5E15" w:rsidP="00AA5E15">
            <w:pPr>
              <w:pStyle w:val="Day"/>
            </w:pPr>
            <w:r w:rsidRPr="00A0538E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E98A688" w14:textId="4F555192" w:rsidR="00AA5E15" w:rsidRDefault="00AA5E15" w:rsidP="00AA5E15">
            <w:pPr>
              <w:pStyle w:val="Day"/>
            </w:pPr>
            <w:r w:rsidRPr="00A0538E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1398979" w14:textId="576D8F2A" w:rsidR="00AA5E15" w:rsidRDefault="00AA5E15" w:rsidP="00AA5E15">
            <w:pPr>
              <w:pStyle w:val="Day"/>
            </w:pPr>
            <w:r w:rsidRPr="00A0538E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75BB2A3" w14:textId="01660565" w:rsidR="00AA5E15" w:rsidRDefault="00AA5E15" w:rsidP="00AA5E15">
            <w:pPr>
              <w:pStyle w:val="Day"/>
            </w:pPr>
            <w:r w:rsidRPr="00A0538E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3E0DC39" w14:textId="3CDE615D" w:rsidR="00AA5E15" w:rsidRDefault="00AA5E15" w:rsidP="00AA5E15">
            <w:pPr>
              <w:pStyle w:val="Day"/>
            </w:pPr>
            <w:r w:rsidRPr="00A0538E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46D5BB5" w14:textId="424F37EE" w:rsidR="00AA5E15" w:rsidRDefault="00AA5E15" w:rsidP="00AA5E15">
            <w:pPr>
              <w:pStyle w:val="Day"/>
            </w:pPr>
            <w:r w:rsidRPr="00A0538E"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2642944" w14:textId="44375D7B" w:rsidR="00AA5E15" w:rsidRDefault="00AA5E15" w:rsidP="00AA5E15">
            <w:pPr>
              <w:pStyle w:val="Day"/>
            </w:pPr>
            <w:r w:rsidRPr="00A0538E">
              <w:t>20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8FC894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20EBC6A" w14:textId="4C8F8A76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0E2EB" w:themeFill="accent3" w:themeFillTint="99"/>
            <w:vAlign w:val="bottom"/>
          </w:tcPr>
          <w:p w14:paraId="6A5F2903" w14:textId="0C3DAE50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FB5579E" w14:textId="1605E355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AEF2815" w14:textId="3BD4ECB8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3E185BE" w14:textId="3A6CC60E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DD4BB3E" w14:textId="0F4DB3B4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51FFE9C" w14:textId="4BDA8B37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AA5E15" w14:paraId="0380D037" w14:textId="77777777" w:rsidTr="00CC010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B81D62E" w14:textId="2A38B490" w:rsidR="00AA5E15" w:rsidRPr="00687EF0" w:rsidRDefault="00AA5E15" w:rsidP="00AA5E15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EF15C" w:themeFill="accent5" w:themeFillTint="99"/>
            <w:vAlign w:val="bottom"/>
          </w:tcPr>
          <w:p w14:paraId="2F027C40" w14:textId="18FB1191" w:rsidR="00AA5E15" w:rsidRPr="00687EF0" w:rsidRDefault="00AA5E15" w:rsidP="00AA5E15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D657F6A" w14:textId="142301DB" w:rsidR="00AA5E15" w:rsidRPr="00687EF0" w:rsidRDefault="00AA5E15" w:rsidP="00AA5E15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9D5C906" w14:textId="00306F9D" w:rsidR="00AA5E15" w:rsidRPr="00687EF0" w:rsidRDefault="00AA5E15" w:rsidP="00AA5E15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98D918A" w14:textId="562DF06E" w:rsidR="00AA5E15" w:rsidRPr="00687EF0" w:rsidRDefault="00AA5E15" w:rsidP="00AA5E15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7155B55" w14:textId="58D4E959" w:rsidR="00AA5E15" w:rsidRPr="00687EF0" w:rsidRDefault="00AA5E15" w:rsidP="00AA5E15">
            <w:pPr>
              <w:pStyle w:val="Day"/>
            </w:pPr>
            <w:r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95DC3EB" w14:textId="4346EAE3" w:rsidR="00AA5E15" w:rsidRPr="00687EF0" w:rsidRDefault="00AA5E15" w:rsidP="00AA5E15">
            <w:pPr>
              <w:pStyle w:val="Day"/>
            </w:pPr>
            <w:r>
              <w:t>23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31C18B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8DAF406" w14:textId="6C7191CC" w:rsidR="00AA5E15" w:rsidRDefault="00AA5E15" w:rsidP="00AA5E15">
            <w:pPr>
              <w:pStyle w:val="Day"/>
            </w:pPr>
            <w:r w:rsidRPr="00A0538E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2D04DD6" w14:textId="1C1605BA" w:rsidR="00AA5E15" w:rsidRDefault="00AA5E15" w:rsidP="00AA5E15">
            <w:pPr>
              <w:pStyle w:val="Day"/>
            </w:pPr>
            <w:r w:rsidRPr="00A0538E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C470BC5" w14:textId="0CB222D5" w:rsidR="00AA5E15" w:rsidRDefault="00AA5E15" w:rsidP="00AA5E15">
            <w:pPr>
              <w:pStyle w:val="Day"/>
            </w:pPr>
            <w:r w:rsidRPr="00A0538E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C9B5651" w14:textId="7188E9D7" w:rsidR="00AA5E15" w:rsidRDefault="00AA5E15" w:rsidP="00AA5E15">
            <w:pPr>
              <w:pStyle w:val="Day"/>
            </w:pPr>
            <w:r w:rsidRPr="00A0538E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  <w:vAlign w:val="bottom"/>
          </w:tcPr>
          <w:p w14:paraId="3E4B1B6C" w14:textId="4114C8F7" w:rsidR="00AA5E15" w:rsidRDefault="00AA5E15" w:rsidP="00AA5E15">
            <w:pPr>
              <w:pStyle w:val="Day"/>
            </w:pPr>
            <w:r w:rsidRPr="00A0538E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  <w:vAlign w:val="bottom"/>
          </w:tcPr>
          <w:p w14:paraId="6267C856" w14:textId="0C0FA354" w:rsidR="00AA5E15" w:rsidRDefault="00AA5E15" w:rsidP="00AA5E15">
            <w:pPr>
              <w:pStyle w:val="Day"/>
            </w:pPr>
            <w:r w:rsidRPr="00A0538E"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27D7DBC" w14:textId="52EAD80F" w:rsidR="00AA5E15" w:rsidRDefault="00AA5E15" w:rsidP="00AA5E15">
            <w:pPr>
              <w:pStyle w:val="Day"/>
            </w:pPr>
            <w:r w:rsidRPr="00A0538E">
              <w:t>27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4D5DC0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A128164" w14:textId="2F2B0B53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2FAAFB9" w14:textId="37E1186E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634103F" w14:textId="460201DA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65FF1AB" w14:textId="6D26CAA1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9C6EA1C" w14:textId="0556E4EF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F102ED4" w14:textId="2205BD59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AE16232" w14:textId="47467DC4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</w:tr>
      <w:tr w:rsidR="00AA5E15" w14:paraId="28BB16A1" w14:textId="77777777" w:rsidTr="00CC010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FC07C5C" w14:textId="0C5BD648" w:rsidR="00AA5E15" w:rsidRPr="00687EF0" w:rsidRDefault="00AA5E15" w:rsidP="00AA5E15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66FBFF9" w14:textId="1BCA22E5" w:rsidR="00AA5E15" w:rsidRPr="00687EF0" w:rsidRDefault="00AA5E15" w:rsidP="00AA5E15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8247252" w14:textId="47924429" w:rsidR="00AA5E15" w:rsidRPr="00687EF0" w:rsidRDefault="00AA5E15" w:rsidP="00AA5E15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9429CD8" w14:textId="2ADA7E79" w:rsidR="00AA5E15" w:rsidRPr="00687EF0" w:rsidRDefault="00AA5E15" w:rsidP="00AA5E15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  <w:vAlign w:val="bottom"/>
          </w:tcPr>
          <w:p w14:paraId="5B87B0E8" w14:textId="036A15FF" w:rsidR="00AA5E15" w:rsidRPr="00687EF0" w:rsidRDefault="00AA5E15" w:rsidP="00AA5E15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  <w:vAlign w:val="bottom"/>
          </w:tcPr>
          <w:p w14:paraId="7F9A9516" w14:textId="33D30355" w:rsidR="00AA5E15" w:rsidRPr="00687EF0" w:rsidRDefault="00AA5E15" w:rsidP="00AA5E15">
            <w:pPr>
              <w:pStyle w:val="Day"/>
            </w:pPr>
            <w:r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  <w:vAlign w:val="bottom"/>
          </w:tcPr>
          <w:p w14:paraId="685660E7" w14:textId="74D05234" w:rsidR="00AA5E15" w:rsidRPr="00687EF0" w:rsidRDefault="00AA5E15" w:rsidP="00AA5E15">
            <w:pPr>
              <w:pStyle w:val="Day"/>
            </w:pPr>
            <w:r>
              <w:t>30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D07E1F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D833CEF" w14:textId="53339DE3" w:rsidR="00AA5E15" w:rsidRDefault="00AA5E15" w:rsidP="00AA5E15">
            <w:pPr>
              <w:pStyle w:val="Day"/>
            </w:pPr>
            <w:r w:rsidRPr="00A0538E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EC57638" w14:textId="03683728" w:rsidR="00AA5E15" w:rsidRDefault="00AA5E15" w:rsidP="00AA5E15">
            <w:pPr>
              <w:pStyle w:val="Day"/>
            </w:pPr>
            <w:r w:rsidRPr="00A0538E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854EA35" w14:textId="5CC08243" w:rsidR="00AA5E15" w:rsidRDefault="00AA5E15" w:rsidP="00AA5E15">
            <w:pPr>
              <w:pStyle w:val="Day"/>
            </w:pPr>
            <w:r w:rsidRPr="00A0538E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CA9BF01" w14:textId="60521EA0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7117BB5" w14:textId="496DDB9B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4C3896D" w14:textId="168EB056" w:rsidR="00AA5E15" w:rsidRDefault="00AA5E15" w:rsidP="00AA5E1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C7BD6B1" w14:textId="77777777" w:rsidR="00AA5E15" w:rsidRDefault="00AA5E15" w:rsidP="00AA5E15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E811B4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2FBF238" w14:textId="03D7F683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688214B" w14:textId="4412C865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F71F0A5" w14:textId="2625EF8B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129BED5" w14:textId="3929B729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98AE9DE" w14:textId="7931B7E1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13AA020" w14:textId="4FDE94A4" w:rsidR="00AA5E15" w:rsidRDefault="00AA5E15" w:rsidP="00AA5E15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11DA120" w14:textId="28F93D08" w:rsidR="00AA5E15" w:rsidRDefault="00AA5E15" w:rsidP="00AA5E15">
            <w:pPr>
              <w:pStyle w:val="Day"/>
            </w:pPr>
          </w:p>
        </w:tc>
      </w:tr>
      <w:tr w:rsidR="00BC3254" w14:paraId="3FC89CC3" w14:textId="77777777" w:rsidTr="00CC010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2C5FE0CD" w14:textId="3ADD3FD4" w:rsidR="00BC3254" w:rsidRPr="00687EF0" w:rsidRDefault="00BC3254" w:rsidP="00AA5E15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3FE8CB" w14:textId="77777777" w:rsidR="00BC3254" w:rsidRPr="00687EF0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D2A929" w14:textId="77777777" w:rsidR="00BC3254" w:rsidRPr="00687EF0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B055A6" w14:textId="77777777" w:rsidR="00BC3254" w:rsidRPr="00687EF0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D28D48" w14:textId="77777777" w:rsidR="00BC3254" w:rsidRPr="00687EF0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732839" w14:textId="278D40A5" w:rsidR="00BC3254" w:rsidRPr="00BC3254" w:rsidRDefault="00BC3254" w:rsidP="00AA5E15">
            <w:pPr>
              <w:pStyle w:val="Day"/>
              <w:rPr>
                <w:i/>
                <w:iCs/>
                <w:color w:val="EE0000"/>
              </w:rPr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DB15AF" w14:textId="77777777" w:rsidR="00BC3254" w:rsidRDefault="00BC3254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DBA189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D0B8C4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4D39A7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A99EA6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381E20" w14:textId="77777777" w:rsidR="00BC3254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CEEFE0" w14:textId="70F5B3EF" w:rsidR="00BC3254" w:rsidRPr="00BC3254" w:rsidRDefault="00BC3254" w:rsidP="00AA5E15">
            <w:pPr>
              <w:pStyle w:val="Day"/>
              <w:rPr>
                <w:i/>
                <w:iCs/>
              </w:rPr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D54F00" w14:textId="77777777" w:rsidR="00BC3254" w:rsidRDefault="00BC3254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4478C1" w14:textId="7CA7337E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D98870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540222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E2BD32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812844" w14:textId="77777777" w:rsidR="00BC3254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BEB23D" w14:textId="1D04C84B" w:rsidR="00BC3254" w:rsidRPr="00BC3254" w:rsidRDefault="00BC3254" w:rsidP="00AA5E15">
            <w:pPr>
              <w:pStyle w:val="Day"/>
              <w:rPr>
                <w:i/>
                <w:iCs/>
                <w:color w:val="EE0000"/>
              </w:rPr>
            </w:pPr>
          </w:p>
        </w:tc>
      </w:tr>
      <w:tr w:rsidR="00A70674" w14:paraId="18C2D914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E32AD13" w14:textId="77777777" w:rsidR="00A70674" w:rsidRPr="009C49F3" w:rsidRDefault="00A70674" w:rsidP="004722B0">
            <w:pPr>
              <w:pStyle w:val="NoSpacing"/>
            </w:pPr>
          </w:p>
        </w:tc>
        <w:tc>
          <w:tcPr>
            <w:tcW w:w="579" w:type="dxa"/>
          </w:tcPr>
          <w:p w14:paraId="49266946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61A1852F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579" w:type="dxa"/>
          </w:tcPr>
          <w:p w14:paraId="0C7F455A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994490B" w14:textId="77777777" w:rsidR="00A70674" w:rsidRPr="009C49F3" w:rsidRDefault="00A70674" w:rsidP="009C49F3">
            <w:pPr>
              <w:pStyle w:val="NoSpacing"/>
            </w:pPr>
          </w:p>
        </w:tc>
      </w:tr>
      <w:tr w:rsidR="00013C75" w14:paraId="4EA406F1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60EA2F2" w14:textId="23825187" w:rsidR="00013C75" w:rsidRDefault="00AA5E15" w:rsidP="00013C75">
            <w:pPr>
              <w:pStyle w:val="Month"/>
            </w:pPr>
            <w:r>
              <w:t>Nov</w:t>
            </w:r>
            <w:r w:rsidR="009578CB">
              <w:t xml:space="preserve"> </w:t>
            </w:r>
            <w:r w:rsidR="00A0538E">
              <w:t>2025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8DC6BF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2C0E8D5E" w14:textId="7430C68B" w:rsidR="00013C75" w:rsidRDefault="00AA5E15" w:rsidP="00013C75">
            <w:pPr>
              <w:pStyle w:val="Month"/>
            </w:pPr>
            <w:r>
              <w:t>Dec</w:t>
            </w:r>
            <w:r w:rsidR="009578CB">
              <w:t xml:space="preserve">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520BEA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779FF5C2" w14:textId="53D3A24B" w:rsidR="00013C75" w:rsidRDefault="00AA5E15" w:rsidP="00013C75">
            <w:pPr>
              <w:pStyle w:val="Month"/>
            </w:pPr>
            <w:r>
              <w:t>Jan</w:t>
            </w:r>
            <w:r w:rsidR="009578CB">
              <w:t xml:space="preserve"> </w:t>
            </w:r>
            <w:r w:rsidR="00A0538E">
              <w:t>2026</w:t>
            </w:r>
          </w:p>
        </w:tc>
      </w:tr>
      <w:tr w:rsidR="00013C75" w14:paraId="192B4BEC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5AB21F2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14204F4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CC4B56C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170AD3B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AB25E5E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7DAFCE4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72467E8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B30825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14C5D9E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9B038A4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8798E92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A5F4A35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4AEC4EC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FC55A57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12795D2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AB6771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8AC1ED6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E27C7D8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72A639C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03C5614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5BF013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B9EDE3E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8C0D7FF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AA5E15" w14:paraId="2939E738" w14:textId="77777777" w:rsidTr="00AA5E15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0C60FF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F1DC52" w14:textId="6F9E378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9E0CC8" w14:textId="23C520AB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5D2A13" w14:textId="5C8305E1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23F770" w14:textId="298566B3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D86A0A" w14:textId="7DC1B252" w:rsidR="00AA5E15" w:rsidRDefault="00AA5E15" w:rsidP="00AA5E1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68E01D" w14:textId="402D03A5" w:rsidR="00AA5E15" w:rsidRDefault="00AA5E15" w:rsidP="00AA5E15">
            <w:pPr>
              <w:pStyle w:val="Day"/>
            </w:pPr>
            <w:r w:rsidRPr="00810568">
              <w:t>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6ABA9C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85D919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E67988" w14:textId="6E8DEBD1" w:rsidR="00AA5E15" w:rsidRDefault="00AA5E15" w:rsidP="00AA5E15">
            <w:pPr>
              <w:pStyle w:val="Day"/>
            </w:pPr>
            <w:r w:rsidRPr="00B6786B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D1545D" w14:textId="559CAF8E" w:rsidR="00AA5E15" w:rsidRDefault="00AA5E15" w:rsidP="00AA5E15">
            <w:pPr>
              <w:pStyle w:val="Day"/>
            </w:pPr>
            <w:r w:rsidRPr="00B6786B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9E344D" w14:textId="7707B386" w:rsidR="00AA5E15" w:rsidRDefault="00AA5E15" w:rsidP="00AA5E15">
            <w:pPr>
              <w:pStyle w:val="Day"/>
            </w:pPr>
            <w:r w:rsidRPr="00B6786B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493081" w14:textId="0E1BB8EC" w:rsidR="00AA5E15" w:rsidRDefault="00AA5E15" w:rsidP="00AA5E15">
            <w:pPr>
              <w:pStyle w:val="Day"/>
            </w:pPr>
            <w:r w:rsidRPr="00B6786B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D6D074" w14:textId="705C11E8" w:rsidR="00AA5E15" w:rsidRDefault="00AA5E15" w:rsidP="00AA5E15">
            <w:pPr>
              <w:pStyle w:val="Day"/>
            </w:pPr>
            <w:r w:rsidRPr="00B6786B"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07DB44" w14:textId="7262340D" w:rsidR="00AA5E15" w:rsidRDefault="00AA5E15" w:rsidP="00AA5E15">
            <w:pPr>
              <w:pStyle w:val="Day"/>
            </w:pPr>
            <w:r w:rsidRPr="00B6786B">
              <w:t>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739379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ED65A5" w14:textId="151D414F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6138DF" w14:textId="1E5F2933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CF72E4" w14:textId="43BC578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77714A" w14:textId="2B76B341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34420344" w14:textId="1BDD1C67" w:rsidR="00AA5E15" w:rsidRDefault="00AA5E15" w:rsidP="00AA5E15">
            <w:pPr>
              <w:pStyle w:val="Day"/>
            </w:pPr>
            <w:r w:rsidRPr="00114F25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842A4F" w14:textId="2483AFD0" w:rsidR="00AA5E15" w:rsidRDefault="00AA5E15" w:rsidP="00AA5E15">
            <w:pPr>
              <w:pStyle w:val="Day"/>
            </w:pPr>
            <w:r w:rsidRPr="00114F25"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57F409" w14:textId="74619C43" w:rsidR="00AA5E15" w:rsidRDefault="00AA5E15" w:rsidP="00AA5E15">
            <w:pPr>
              <w:pStyle w:val="Day"/>
            </w:pPr>
            <w:r w:rsidRPr="00114F25">
              <w:t>3</w:t>
            </w:r>
          </w:p>
        </w:tc>
      </w:tr>
      <w:tr w:rsidR="00AA5E15" w14:paraId="265672BB" w14:textId="77777777" w:rsidTr="00BC325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68230A" w14:textId="64CD47DF" w:rsidR="00AA5E15" w:rsidRDefault="00AA5E15" w:rsidP="00AA5E15">
            <w:pPr>
              <w:pStyle w:val="Day"/>
            </w:pPr>
            <w:r w:rsidRPr="00810568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150C5B" w14:textId="09AB1652" w:rsidR="00AA5E15" w:rsidRDefault="00AA5E15" w:rsidP="00AA5E15">
            <w:pPr>
              <w:pStyle w:val="Day"/>
            </w:pPr>
            <w:r w:rsidRPr="00810568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87AABE" w14:textId="7A5C4516" w:rsidR="00AA5E15" w:rsidRDefault="00AA5E15" w:rsidP="00AA5E15">
            <w:pPr>
              <w:pStyle w:val="Day"/>
            </w:pPr>
            <w:r w:rsidRPr="00810568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AE10E4" w14:textId="066C0732" w:rsidR="00AA5E15" w:rsidRDefault="00AA5E15" w:rsidP="00AA5E15">
            <w:pPr>
              <w:pStyle w:val="Day"/>
            </w:pPr>
            <w:r w:rsidRPr="00810568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CADAD0" w14:textId="753C5711" w:rsidR="00AA5E15" w:rsidRDefault="00AA5E15" w:rsidP="00AA5E15">
            <w:pPr>
              <w:pStyle w:val="Day"/>
            </w:pPr>
            <w:r w:rsidRPr="00810568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392B31" w14:textId="3F21D1A0" w:rsidR="00AA5E15" w:rsidRDefault="00AA5E15" w:rsidP="00AA5E15">
            <w:pPr>
              <w:pStyle w:val="Day"/>
            </w:pPr>
            <w:r w:rsidRPr="00810568"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3AB12C" w14:textId="65D00022" w:rsidR="00AA5E15" w:rsidRDefault="00AA5E15" w:rsidP="00AA5E15">
            <w:pPr>
              <w:pStyle w:val="Day"/>
            </w:pPr>
            <w:r w:rsidRPr="00810568">
              <w:t>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ABAB91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E1B790" w14:textId="3F7F9C82" w:rsidR="00AA5E15" w:rsidRDefault="00AA5E15" w:rsidP="00AA5E15">
            <w:pPr>
              <w:pStyle w:val="Day"/>
            </w:pPr>
            <w:r w:rsidRPr="00B6786B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0E2EB" w:themeFill="accent3" w:themeFillTint="99"/>
          </w:tcPr>
          <w:p w14:paraId="554BD9A4" w14:textId="36C9E65C" w:rsidR="00AA5E15" w:rsidRDefault="00AA5E15" w:rsidP="00AA5E15">
            <w:pPr>
              <w:pStyle w:val="Day"/>
            </w:pPr>
            <w:r w:rsidRPr="00B6786B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E9499C" w14:textId="12B1A6E4" w:rsidR="00AA5E15" w:rsidRDefault="00AA5E15" w:rsidP="00AA5E15">
            <w:pPr>
              <w:pStyle w:val="Day"/>
            </w:pPr>
            <w:r w:rsidRPr="00B6786B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B9C820" w14:textId="1DFD0AF1" w:rsidR="00AA5E15" w:rsidRDefault="00AA5E15" w:rsidP="00AA5E15">
            <w:pPr>
              <w:pStyle w:val="Day"/>
            </w:pPr>
            <w:r w:rsidRPr="00B6786B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3F6764" w14:textId="1111B4DA" w:rsidR="00AA5E15" w:rsidRDefault="00AA5E15" w:rsidP="00AA5E15">
            <w:pPr>
              <w:pStyle w:val="Day"/>
            </w:pPr>
            <w:r w:rsidRPr="00B6786B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6E3328" w14:textId="7A4C1E91" w:rsidR="00AA5E15" w:rsidRDefault="00AA5E15" w:rsidP="00AA5E15">
            <w:pPr>
              <w:pStyle w:val="Day"/>
            </w:pPr>
            <w:r w:rsidRPr="00B6786B"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AD587A" w14:textId="3A121550" w:rsidR="00AA5E15" w:rsidRDefault="00AA5E15" w:rsidP="00AA5E15">
            <w:pPr>
              <w:pStyle w:val="Day"/>
            </w:pPr>
            <w:r w:rsidRPr="00B6786B">
              <w:t>13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281D15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F08385" w14:textId="34023647" w:rsidR="00AA5E15" w:rsidRDefault="00AA5E15" w:rsidP="00AA5E15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F27DCD" w14:textId="2E5AA41B" w:rsidR="00AA5E15" w:rsidRDefault="00AA5E15" w:rsidP="00AA5E15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D0FE4E" w14:textId="1CF618F5" w:rsidR="00AA5E15" w:rsidRDefault="00AA5E15" w:rsidP="00AA5E15">
            <w:pPr>
              <w:pStyle w:val="Day"/>
            </w:pPr>
            <w:r w:rsidRPr="00114F25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B8F891" w14:textId="2649BFA9" w:rsidR="00AA5E15" w:rsidRDefault="00AA5E15" w:rsidP="00AA5E15">
            <w:pPr>
              <w:pStyle w:val="Day"/>
            </w:pPr>
            <w:r w:rsidRPr="00114F25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247A76" w14:textId="220E27B1" w:rsidR="00AA5E15" w:rsidRDefault="00AA5E15" w:rsidP="00AA5E15">
            <w:pPr>
              <w:pStyle w:val="Day"/>
            </w:pPr>
            <w:r w:rsidRPr="00114F25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7AEC03" w14:textId="16125D96" w:rsidR="00AA5E15" w:rsidRDefault="00AA5E15" w:rsidP="00AA5E15">
            <w:pPr>
              <w:pStyle w:val="Day"/>
            </w:pPr>
            <w:r w:rsidRPr="00114F25"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BD258D" w14:textId="762894D9" w:rsidR="00AA5E15" w:rsidRDefault="00AA5E15" w:rsidP="00AA5E15">
            <w:pPr>
              <w:pStyle w:val="Day"/>
            </w:pPr>
            <w:r w:rsidRPr="00114F25">
              <w:t>10</w:t>
            </w:r>
          </w:p>
        </w:tc>
      </w:tr>
      <w:tr w:rsidR="00AA5E15" w14:paraId="0F962A1F" w14:textId="77777777" w:rsidTr="00CC010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7C47F9" w14:textId="2007F799" w:rsidR="00AA5E15" w:rsidRDefault="00AA5E15" w:rsidP="00AA5E15">
            <w:pPr>
              <w:pStyle w:val="Day"/>
            </w:pPr>
            <w:r w:rsidRPr="00810568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0E2EB" w:themeFill="accent3" w:themeFillTint="99"/>
          </w:tcPr>
          <w:p w14:paraId="03E205B6" w14:textId="12F82C50" w:rsidR="00AA5E15" w:rsidRDefault="00AA5E15" w:rsidP="00AA5E15">
            <w:pPr>
              <w:pStyle w:val="Day"/>
            </w:pPr>
            <w:r w:rsidRPr="00810568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1101B9F6" w14:textId="0EB27A42" w:rsidR="00AA5E15" w:rsidRDefault="00AA5E15" w:rsidP="00AA5E15">
            <w:pPr>
              <w:pStyle w:val="Day"/>
            </w:pPr>
            <w:r w:rsidRPr="00810568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47D79B" w14:textId="1F362CBB" w:rsidR="00AA5E15" w:rsidRDefault="00AA5E15" w:rsidP="00AA5E15">
            <w:pPr>
              <w:pStyle w:val="Day"/>
            </w:pPr>
            <w:r w:rsidRPr="00810568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27027F" w14:textId="5B702BA3" w:rsidR="00AA5E15" w:rsidRDefault="00AA5E15" w:rsidP="00AA5E15">
            <w:pPr>
              <w:pStyle w:val="Day"/>
            </w:pPr>
            <w:r w:rsidRPr="00810568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97638E" w14:textId="3466C58C" w:rsidR="00AA5E15" w:rsidRDefault="00AA5E15" w:rsidP="00AA5E15">
            <w:pPr>
              <w:pStyle w:val="Day"/>
            </w:pPr>
            <w:r w:rsidRPr="00810568">
              <w:t>14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D318E0" w14:textId="77E679E8" w:rsidR="00AA5E15" w:rsidRDefault="00AA5E15" w:rsidP="00AA5E15">
            <w:pPr>
              <w:pStyle w:val="Day"/>
            </w:pPr>
            <w:r w:rsidRPr="00810568">
              <w:t>15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6E29F4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4C7B03" w14:textId="3C4B7184" w:rsidR="00AA5E15" w:rsidRDefault="00AA5E15" w:rsidP="00AA5E15">
            <w:pPr>
              <w:pStyle w:val="Day"/>
            </w:pPr>
            <w:r w:rsidRPr="00B6786B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180838" w14:textId="286EBE15" w:rsidR="00AA5E15" w:rsidRDefault="00AA5E15" w:rsidP="00AA5E15">
            <w:pPr>
              <w:pStyle w:val="Day"/>
            </w:pPr>
            <w:r w:rsidRPr="00B6786B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0015FF" w14:textId="0EC5EF06" w:rsidR="00AA5E15" w:rsidRDefault="00AA5E15" w:rsidP="00AA5E15">
            <w:pPr>
              <w:pStyle w:val="Day"/>
            </w:pPr>
            <w:r w:rsidRPr="00B6786B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58C6AE" w14:textId="0273FA81" w:rsidR="00AA5E15" w:rsidRDefault="00AA5E15" w:rsidP="00AA5E15">
            <w:pPr>
              <w:pStyle w:val="Day"/>
            </w:pPr>
            <w:r w:rsidRPr="00B6786B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CAE265" w14:textId="4AEF9D5F" w:rsidR="00AA5E15" w:rsidRDefault="00AA5E15" w:rsidP="00AA5E15">
            <w:pPr>
              <w:pStyle w:val="Day"/>
            </w:pPr>
            <w:r w:rsidRPr="00B6786B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5C06B8" w14:textId="5B687889" w:rsidR="00AA5E15" w:rsidRDefault="00AA5E15" w:rsidP="00AA5E15">
            <w:pPr>
              <w:pStyle w:val="Day"/>
            </w:pPr>
            <w:r w:rsidRPr="00B6786B"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7AAC5E" w14:textId="5A5F4F4A" w:rsidR="00AA5E15" w:rsidRDefault="00AA5E15" w:rsidP="00AA5E15">
            <w:pPr>
              <w:pStyle w:val="Day"/>
            </w:pPr>
            <w:r w:rsidRPr="00B6786B">
              <w:t>20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335ECD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C8B158" w14:textId="62EBB639" w:rsidR="00AA5E15" w:rsidRDefault="00AA5E15" w:rsidP="00AA5E15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0E2EB" w:themeFill="accent3" w:themeFillTint="99"/>
          </w:tcPr>
          <w:p w14:paraId="574852C3" w14:textId="1B0F10F0" w:rsidR="00AA5E15" w:rsidRDefault="00AA5E15" w:rsidP="00AA5E15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9BDBDC" w14:textId="02FB7A33" w:rsidR="00AA5E15" w:rsidRDefault="00AA5E15" w:rsidP="00AA5E15">
            <w:pPr>
              <w:pStyle w:val="Day"/>
            </w:pPr>
            <w:r w:rsidRPr="00114F25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4E324E" w14:textId="7EC345FD" w:rsidR="00AA5E15" w:rsidRDefault="00AA5E15" w:rsidP="00AA5E15">
            <w:pPr>
              <w:pStyle w:val="Day"/>
            </w:pPr>
            <w:r w:rsidRPr="00114F25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1CECBAB2" w14:textId="37320169" w:rsidR="00AA5E15" w:rsidRDefault="00AA5E15" w:rsidP="00AA5E15">
            <w:pPr>
              <w:pStyle w:val="Day"/>
            </w:pPr>
            <w:r w:rsidRPr="00114F25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40C308C5" w14:textId="30203CD6" w:rsidR="00AA5E15" w:rsidRDefault="00AA5E15" w:rsidP="00AA5E15">
            <w:pPr>
              <w:pStyle w:val="Day"/>
            </w:pPr>
            <w:r w:rsidRPr="00114F25"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3439B2" w14:textId="7C931C16" w:rsidR="00AA5E15" w:rsidRDefault="00AA5E15" w:rsidP="00AA5E15">
            <w:pPr>
              <w:pStyle w:val="Day"/>
            </w:pPr>
            <w:r w:rsidRPr="00114F25">
              <w:t>17</w:t>
            </w:r>
          </w:p>
        </w:tc>
      </w:tr>
      <w:tr w:rsidR="00AA5E15" w14:paraId="2A734938" w14:textId="77777777" w:rsidTr="00CC010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DAB38B" w14:textId="253D5766" w:rsidR="00AA5E15" w:rsidRDefault="00AA5E15" w:rsidP="00AA5E15">
            <w:pPr>
              <w:pStyle w:val="Day"/>
            </w:pPr>
            <w:r w:rsidRPr="00810568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268B86" w14:textId="0E11CBCF" w:rsidR="00AA5E15" w:rsidRDefault="00AA5E15" w:rsidP="00AA5E15">
            <w:pPr>
              <w:pStyle w:val="Day"/>
            </w:pPr>
            <w:r w:rsidRPr="00810568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C37E15" w14:textId="1E2F76FE" w:rsidR="00AA5E15" w:rsidRDefault="00AA5E15" w:rsidP="00AA5E15">
            <w:pPr>
              <w:pStyle w:val="Day"/>
            </w:pPr>
            <w:r w:rsidRPr="00810568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C89C69" w14:textId="4EB1601E" w:rsidR="00AA5E15" w:rsidRDefault="00AA5E15" w:rsidP="00AA5E15">
            <w:pPr>
              <w:pStyle w:val="Day"/>
            </w:pPr>
            <w:r w:rsidRPr="00810568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252523" w14:textId="615F942F" w:rsidR="00AA5E15" w:rsidRDefault="00AA5E15" w:rsidP="00AA5E15">
            <w:pPr>
              <w:pStyle w:val="Day"/>
            </w:pPr>
            <w:r w:rsidRPr="00810568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0E8402" w14:textId="56D5BC11" w:rsidR="00AA5E15" w:rsidRDefault="00AA5E15" w:rsidP="00AA5E15">
            <w:pPr>
              <w:pStyle w:val="Day"/>
            </w:pPr>
            <w:r w:rsidRPr="00810568">
              <w:t>21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EB27D4" w14:textId="7588BF15" w:rsidR="00AA5E15" w:rsidRDefault="00AA5E15" w:rsidP="00AA5E15">
            <w:pPr>
              <w:pStyle w:val="Day"/>
            </w:pPr>
            <w:r w:rsidRPr="00810568">
              <w:t>22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63C775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E7AC5E" w14:textId="43AE415D" w:rsidR="00AA5E15" w:rsidRDefault="00AA5E15" w:rsidP="00AA5E15">
            <w:pPr>
              <w:pStyle w:val="Day"/>
            </w:pPr>
            <w:r w:rsidRPr="00B6786B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60CC7C52" w14:textId="33FA3707" w:rsidR="00AA5E15" w:rsidRDefault="00AA5E15" w:rsidP="00AA5E15">
            <w:pPr>
              <w:pStyle w:val="Day"/>
            </w:pPr>
            <w:r w:rsidRPr="00B6786B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1FCA3E64" w14:textId="0E236EE7" w:rsidR="00AA5E15" w:rsidRDefault="00AA5E15" w:rsidP="00AA5E15">
            <w:pPr>
              <w:pStyle w:val="Day"/>
            </w:pPr>
            <w:r w:rsidRPr="00B6786B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2CC84BAF" w14:textId="57876646" w:rsidR="00AA5E15" w:rsidRDefault="00AA5E15" w:rsidP="00AA5E15">
            <w:pPr>
              <w:pStyle w:val="Day"/>
            </w:pPr>
            <w:r w:rsidRPr="00B6786B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1B0C4BBF" w14:textId="33F35E4C" w:rsidR="00AA5E15" w:rsidRDefault="00AA5E15" w:rsidP="00AA5E15">
            <w:pPr>
              <w:pStyle w:val="Day"/>
            </w:pPr>
            <w:r w:rsidRPr="00B6786B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41C2A9B1" w14:textId="22BA63DE" w:rsidR="00AA5E15" w:rsidRDefault="00AA5E15" w:rsidP="00AA5E15">
            <w:pPr>
              <w:pStyle w:val="Day"/>
            </w:pPr>
            <w:r w:rsidRPr="00B6786B"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F4B3D4" w14:textId="0F4343D7" w:rsidR="00AA5E15" w:rsidRDefault="00AA5E15" w:rsidP="00AA5E15">
            <w:pPr>
              <w:pStyle w:val="Day"/>
            </w:pPr>
            <w:r w:rsidRPr="00B6786B">
              <w:t>27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A3C5A0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E15D65" w14:textId="28781EE1" w:rsidR="00AA5E15" w:rsidRDefault="00AA5E15" w:rsidP="00AA5E15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36C8D677" w14:textId="37630478" w:rsidR="00AA5E15" w:rsidRDefault="00AA5E15" w:rsidP="00AA5E15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D866DA" w14:textId="1B0E5F98" w:rsidR="00AA5E15" w:rsidRDefault="00AA5E15" w:rsidP="00AA5E15">
            <w:pPr>
              <w:pStyle w:val="Day"/>
            </w:pPr>
            <w:r w:rsidRPr="00114F25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EE87F1" w14:textId="7944484B" w:rsidR="00AA5E15" w:rsidRDefault="00AA5E15" w:rsidP="00AA5E15">
            <w:pPr>
              <w:pStyle w:val="Day"/>
            </w:pPr>
            <w:r w:rsidRPr="00114F25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E22515" w14:textId="64EF70D0" w:rsidR="00AA5E15" w:rsidRDefault="00AA5E15" w:rsidP="00AA5E15">
            <w:pPr>
              <w:pStyle w:val="Day"/>
            </w:pPr>
            <w:r w:rsidRPr="00114F25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B56C46" w14:textId="1D07AE3C" w:rsidR="00AA5E15" w:rsidRDefault="00AA5E15" w:rsidP="00AA5E15">
            <w:pPr>
              <w:pStyle w:val="Day"/>
            </w:pPr>
            <w:r w:rsidRPr="00114F25"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078482" w14:textId="723ADFEB" w:rsidR="00AA5E15" w:rsidRDefault="00AA5E15" w:rsidP="00AA5E15">
            <w:pPr>
              <w:pStyle w:val="Day"/>
            </w:pPr>
            <w:r w:rsidRPr="00114F25">
              <w:t>24</w:t>
            </w:r>
          </w:p>
        </w:tc>
      </w:tr>
      <w:tr w:rsidR="00AA5E15" w14:paraId="6178BCE7" w14:textId="77777777" w:rsidTr="00CC010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CCA297" w14:textId="0FA7B612" w:rsidR="00AA5E15" w:rsidRDefault="00AA5E15" w:rsidP="00AA5E15">
            <w:pPr>
              <w:pStyle w:val="Day"/>
            </w:pPr>
            <w:r w:rsidRPr="00810568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864C00" w14:textId="1D1D92EA" w:rsidR="00AA5E15" w:rsidRDefault="00AA5E15" w:rsidP="00AA5E15">
            <w:pPr>
              <w:pStyle w:val="Day"/>
            </w:pPr>
            <w:r w:rsidRPr="00810568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471E9156" w14:textId="340300A8" w:rsidR="00AA5E15" w:rsidRDefault="00AA5E15" w:rsidP="00AA5E15">
            <w:pPr>
              <w:pStyle w:val="Day"/>
            </w:pPr>
            <w:r w:rsidRPr="00810568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7ABA7B76" w14:textId="28632006" w:rsidR="00AA5E15" w:rsidRDefault="00AA5E15" w:rsidP="00AA5E15">
            <w:pPr>
              <w:pStyle w:val="Day"/>
            </w:pPr>
            <w:r w:rsidRPr="00810568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5F1F5B4C" w14:textId="7DD05513" w:rsidR="00AA5E15" w:rsidRDefault="00AA5E15" w:rsidP="00AA5E15">
            <w:pPr>
              <w:pStyle w:val="Day"/>
            </w:pPr>
            <w:r w:rsidRPr="00810568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50FE4F25" w14:textId="3C5CC45F" w:rsidR="00AA5E15" w:rsidRDefault="00AA5E15" w:rsidP="00AA5E15">
            <w:pPr>
              <w:pStyle w:val="Day"/>
            </w:pPr>
            <w:r w:rsidRPr="00810568">
              <w:t>28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2F24CB" w14:textId="4DE63DC3" w:rsidR="00AA5E15" w:rsidRDefault="00AA5E15" w:rsidP="00AA5E15">
            <w:pPr>
              <w:pStyle w:val="Day"/>
            </w:pPr>
            <w:r w:rsidRPr="00810568">
              <w:t>29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A35E3A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62D925" w14:textId="4826EE15" w:rsidR="00AA5E15" w:rsidRDefault="00AA5E15" w:rsidP="00AA5E15">
            <w:pPr>
              <w:pStyle w:val="Day"/>
            </w:pPr>
            <w:r w:rsidRPr="00B6786B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0F3146DF" w14:textId="479EDC4A" w:rsidR="00AA5E15" w:rsidRDefault="00AA5E15" w:rsidP="00AA5E15">
            <w:pPr>
              <w:pStyle w:val="Day"/>
            </w:pPr>
            <w:r w:rsidRPr="00B6786B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7078982C" w14:textId="28F4D321" w:rsidR="00AA5E15" w:rsidRDefault="00AA5E15" w:rsidP="00AA5E15">
            <w:pPr>
              <w:pStyle w:val="Day"/>
            </w:pPr>
            <w:r w:rsidRPr="00B6786B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5D72D4E8" w14:textId="690B2917" w:rsidR="00AA5E15" w:rsidRDefault="00AA5E15" w:rsidP="00AA5E15">
            <w:pPr>
              <w:pStyle w:val="Day"/>
            </w:pPr>
            <w:r w:rsidRPr="00B6786B"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5EAB1D" w14:textId="6C34566E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D7416A" w14:textId="2EE4BC90" w:rsidR="00AA5E15" w:rsidRDefault="00AA5E15" w:rsidP="00AA5E1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F55D17" w14:textId="1822AADE" w:rsidR="00AA5E15" w:rsidRDefault="00AA5E15" w:rsidP="00AA5E15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013689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961749" w14:textId="57AD33C1" w:rsidR="00AA5E15" w:rsidRDefault="00AA5E15" w:rsidP="00AA5E15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082C7A" w14:textId="2AA756D8" w:rsidR="00AA5E15" w:rsidRDefault="00AA5E15" w:rsidP="00AA5E15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9F1FCF" w14:textId="70BB6D3D" w:rsidR="00AA5E15" w:rsidRDefault="00AA5E15" w:rsidP="00AA5E15">
            <w:pPr>
              <w:pStyle w:val="Day"/>
            </w:pPr>
            <w:r w:rsidRPr="00114F25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9419B8" w14:textId="615AB605" w:rsidR="00AA5E15" w:rsidRDefault="00AA5E15" w:rsidP="00AA5E15">
            <w:pPr>
              <w:pStyle w:val="Day"/>
            </w:pPr>
            <w:r w:rsidRPr="00114F25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AB99A9" w14:textId="7005B734" w:rsidR="00AA5E15" w:rsidRDefault="00AA5E15" w:rsidP="00AA5E15">
            <w:pPr>
              <w:pStyle w:val="Day"/>
            </w:pPr>
            <w:r w:rsidRPr="00114F25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32BEDE" w14:textId="26523A7B" w:rsidR="00AA5E15" w:rsidRDefault="00AA5E15" w:rsidP="00AA5E15">
            <w:pPr>
              <w:pStyle w:val="Day"/>
            </w:pPr>
            <w:r w:rsidRPr="00114F25"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D0EF49" w14:textId="3B9A4C70" w:rsidR="00AA5E15" w:rsidRDefault="00AA5E15" w:rsidP="00AA5E15">
            <w:pPr>
              <w:pStyle w:val="Day"/>
            </w:pPr>
            <w:r w:rsidRPr="00114F25">
              <w:t>31</w:t>
            </w:r>
          </w:p>
        </w:tc>
      </w:tr>
      <w:tr w:rsidR="00BC3254" w14:paraId="5C458963" w14:textId="77777777" w:rsidTr="000A5F1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F3CDA5" w14:textId="14DC4619" w:rsidR="00BC3254" w:rsidRDefault="00BC3254" w:rsidP="00AA5E15">
            <w:pPr>
              <w:pStyle w:val="Day"/>
            </w:pPr>
            <w:r w:rsidRPr="00810568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252A13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CC13E9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24B8F9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D8EE70" w14:textId="77777777" w:rsidR="00BC3254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B9D997" w14:textId="5B84B172" w:rsidR="00BC3254" w:rsidRPr="00BC3254" w:rsidRDefault="00BC3254" w:rsidP="00AA5E15">
            <w:pPr>
              <w:pStyle w:val="Day"/>
              <w:rPr>
                <w:i/>
                <w:iCs/>
                <w:color w:val="EE0000"/>
              </w:rPr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DD813A" w14:textId="77777777" w:rsidR="00BC3254" w:rsidRDefault="00BC3254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B33BDA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0BF35D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83FB92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56E022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E17F38" w14:textId="77777777" w:rsidR="00BC3254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49DAA2" w14:textId="0C985834" w:rsidR="00BC3254" w:rsidRPr="00BC3254" w:rsidRDefault="00BC3254" w:rsidP="00AA5E15">
            <w:pPr>
              <w:pStyle w:val="Day"/>
              <w:rPr>
                <w:i/>
                <w:iCs/>
                <w:color w:val="EE0000"/>
              </w:rPr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55686C" w14:textId="77777777" w:rsidR="00BC3254" w:rsidRDefault="00BC3254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93BC77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B21B23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C7FBEF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18E127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82937F" w14:textId="77777777" w:rsidR="00BC3254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A3A032" w14:textId="4B7C8B0C" w:rsidR="00BC3254" w:rsidRPr="00BC3254" w:rsidRDefault="00BC3254" w:rsidP="00AA5E15">
            <w:pPr>
              <w:pStyle w:val="Day"/>
              <w:rPr>
                <w:i/>
                <w:iCs/>
                <w:color w:val="EE0000"/>
              </w:rPr>
            </w:pPr>
          </w:p>
        </w:tc>
      </w:tr>
      <w:tr w:rsidR="00223D4D" w14:paraId="1E6E977E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2B4721B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0F8A592B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498B74B4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0608EC12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1F551761" w14:textId="77777777" w:rsidR="00223D4D" w:rsidRDefault="00223D4D" w:rsidP="00013C75">
            <w:pPr>
              <w:pStyle w:val="NoSpacing"/>
            </w:pPr>
          </w:p>
        </w:tc>
      </w:tr>
      <w:tr w:rsidR="00013C75" w14:paraId="34B948A8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13B6798B" w14:textId="622652B6" w:rsidR="00013C75" w:rsidRDefault="00AA5E15" w:rsidP="00013C75">
            <w:pPr>
              <w:pStyle w:val="Month"/>
            </w:pPr>
            <w:r>
              <w:t>Feb</w:t>
            </w:r>
            <w:r w:rsidR="009578CB">
              <w:t xml:space="preserve">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6188E2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6ACD3990" w14:textId="0A3B3502" w:rsidR="00013C75" w:rsidRDefault="00AA5E15" w:rsidP="00013C75">
            <w:pPr>
              <w:pStyle w:val="Month"/>
            </w:pPr>
            <w:r>
              <w:t>Mar</w:t>
            </w:r>
            <w:r w:rsidR="009578CB">
              <w:t xml:space="preserve">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2645FE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7D5804B3" w14:textId="01BAAE12" w:rsidR="00013C75" w:rsidRDefault="00AA5E15" w:rsidP="00013C75">
            <w:pPr>
              <w:pStyle w:val="Month"/>
            </w:pPr>
            <w:r>
              <w:t>Apr</w:t>
            </w:r>
            <w:r w:rsidR="009578CB">
              <w:t xml:space="preserve"> </w:t>
            </w:r>
            <w:r w:rsidR="00A0538E">
              <w:t>2026</w:t>
            </w:r>
          </w:p>
        </w:tc>
      </w:tr>
      <w:tr w:rsidR="00013C75" w14:paraId="4E47B6B4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32511C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028A4DE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2497F63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8A8CF49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F24EEF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6F09CED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7C0FB1A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6DE778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055A3F5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07FE524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5866893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066A8B8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D63621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8B74F53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B6AC863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9688BB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C085710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700AE38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0287708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B6B3BD6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BE3309E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5CD2039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95A0A3E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AA5E15" w14:paraId="5A6D7D77" w14:textId="77777777" w:rsidTr="001C5CB5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38EA7D" w14:textId="2368D22F" w:rsidR="00AA5E15" w:rsidRDefault="00AA5E15" w:rsidP="00AA5E15">
            <w:pPr>
              <w:pStyle w:val="Day"/>
            </w:pPr>
            <w:r w:rsidRPr="00554CF3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8881BF" w14:textId="3E5A3513" w:rsidR="00AA5E15" w:rsidRDefault="00AA5E15" w:rsidP="00AA5E15">
            <w:pPr>
              <w:pStyle w:val="Day"/>
            </w:pPr>
            <w:r w:rsidRPr="00554CF3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E6490A" w14:textId="5E20A77A" w:rsidR="00AA5E15" w:rsidRDefault="00AA5E15" w:rsidP="00AA5E15">
            <w:pPr>
              <w:pStyle w:val="Day"/>
            </w:pPr>
            <w:r w:rsidRPr="00554CF3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8CD781" w14:textId="333F2E55" w:rsidR="00AA5E15" w:rsidRDefault="00AA5E15" w:rsidP="00AA5E15">
            <w:pPr>
              <w:pStyle w:val="Day"/>
            </w:pPr>
            <w:r w:rsidRPr="00554CF3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3445A8" w14:textId="6FB9C982" w:rsidR="00AA5E15" w:rsidRDefault="00AA5E15" w:rsidP="00AA5E15">
            <w:pPr>
              <w:pStyle w:val="Day"/>
            </w:pPr>
            <w:r w:rsidRPr="00554CF3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61170C" w14:textId="21AC2AEB" w:rsidR="00AA5E15" w:rsidRDefault="00AA5E15" w:rsidP="00AA5E15">
            <w:pPr>
              <w:pStyle w:val="Day"/>
            </w:pPr>
            <w:r w:rsidRPr="00554CF3"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BDF91B" w14:textId="7DB64201" w:rsidR="00AA5E15" w:rsidRDefault="00AA5E15" w:rsidP="00AA5E15">
            <w:pPr>
              <w:pStyle w:val="Day"/>
            </w:pPr>
            <w:r w:rsidRPr="00554CF3">
              <w:t>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0A612B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3E78BA" w14:textId="08276B05" w:rsidR="00AA5E15" w:rsidRDefault="00AA5E15" w:rsidP="00AA5E15">
            <w:pPr>
              <w:pStyle w:val="Day"/>
            </w:pPr>
            <w:r w:rsidRPr="007D48B7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AA43B2" w14:textId="6B4147CD" w:rsidR="00AA5E15" w:rsidRDefault="00AA5E15" w:rsidP="00AA5E15">
            <w:pPr>
              <w:pStyle w:val="Day"/>
            </w:pPr>
            <w:r w:rsidRPr="007D48B7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50F3F27B" w14:textId="426C6B06" w:rsidR="00AA5E15" w:rsidRDefault="00AA5E15" w:rsidP="00AA5E15">
            <w:pPr>
              <w:pStyle w:val="Day"/>
            </w:pPr>
            <w:r w:rsidRPr="007D48B7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39AA4B53" w14:textId="00D9526C" w:rsidR="00AA5E15" w:rsidRPr="00AA5E15" w:rsidRDefault="00AA5E15" w:rsidP="00AA5E15">
            <w:pPr>
              <w:pStyle w:val="Day"/>
            </w:pPr>
            <w:r w:rsidRPr="00AA5E15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5518858B" w14:textId="09EA41F2" w:rsidR="00AA5E15" w:rsidRPr="00AA5E15" w:rsidRDefault="00AA5E15" w:rsidP="00AA5E15">
            <w:pPr>
              <w:pStyle w:val="Day"/>
            </w:pPr>
            <w:r w:rsidRPr="00AA5E15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28C80FE5" w14:textId="7D244348" w:rsidR="00AA5E15" w:rsidRPr="00AA5E15" w:rsidRDefault="00AA5E15" w:rsidP="00AA5E15">
            <w:pPr>
              <w:pStyle w:val="Day"/>
            </w:pPr>
            <w:r w:rsidRPr="00AA5E15"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169B56" w14:textId="7E8819B8" w:rsidR="00AA5E15" w:rsidRDefault="00AA5E15" w:rsidP="00AA5E15">
            <w:pPr>
              <w:pStyle w:val="Day"/>
            </w:pPr>
            <w:r w:rsidRPr="007D48B7">
              <w:t>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51EF3B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53A518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F14A75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C241F2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2B4" w:themeFill="accent2" w:themeFillTint="99"/>
          </w:tcPr>
          <w:p w14:paraId="1768B9C8" w14:textId="054EF40B" w:rsidR="00AA5E15" w:rsidRDefault="00AA5E15" w:rsidP="00AA5E15">
            <w:pPr>
              <w:pStyle w:val="Day"/>
            </w:pPr>
            <w:r w:rsidRPr="00FC34E5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2B4" w:themeFill="accent2" w:themeFillTint="99"/>
          </w:tcPr>
          <w:p w14:paraId="27ABF178" w14:textId="40F4EF63" w:rsidR="00AA5E15" w:rsidRDefault="00AA5E15" w:rsidP="00AA5E15">
            <w:pPr>
              <w:pStyle w:val="Day"/>
            </w:pPr>
            <w:r w:rsidRPr="00FC34E5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5B4AD5" w14:textId="33E3226F" w:rsidR="00AA5E15" w:rsidRDefault="00AA5E15" w:rsidP="00AA5E15">
            <w:pPr>
              <w:pStyle w:val="Day"/>
            </w:pPr>
            <w:r w:rsidRPr="00FC34E5"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5296BB" w14:textId="1FD4C41D" w:rsidR="00AA5E15" w:rsidRDefault="00AA5E15" w:rsidP="00AA5E15">
            <w:pPr>
              <w:pStyle w:val="Day"/>
            </w:pPr>
            <w:r w:rsidRPr="00FC34E5">
              <w:t>4</w:t>
            </w:r>
          </w:p>
        </w:tc>
      </w:tr>
      <w:tr w:rsidR="00AA5E15" w14:paraId="1D3FE961" w14:textId="77777777" w:rsidTr="00BC325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73300C" w14:textId="61AF1FE0" w:rsidR="00AA5E15" w:rsidRDefault="00AA5E15" w:rsidP="00AA5E15">
            <w:pPr>
              <w:pStyle w:val="Day"/>
            </w:pPr>
            <w:r w:rsidRPr="00554CF3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0E2EB" w:themeFill="accent3" w:themeFillTint="99"/>
          </w:tcPr>
          <w:p w14:paraId="1F0712D4" w14:textId="7D69D7D0" w:rsidR="00AA5E15" w:rsidRDefault="00AA5E15" w:rsidP="00AA5E15">
            <w:pPr>
              <w:pStyle w:val="Day"/>
            </w:pPr>
            <w:r w:rsidRPr="00554CF3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6A1A04" w14:textId="0A842060" w:rsidR="00AA5E15" w:rsidRDefault="00AA5E15" w:rsidP="00AA5E15">
            <w:pPr>
              <w:pStyle w:val="Day"/>
            </w:pPr>
            <w:r w:rsidRPr="00554CF3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7504D7" w14:textId="257B98EA" w:rsidR="00AA5E15" w:rsidRDefault="00AA5E15" w:rsidP="00AA5E15">
            <w:pPr>
              <w:pStyle w:val="Day"/>
            </w:pPr>
            <w:r w:rsidRPr="00554CF3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47697A" w14:textId="2A2CB7B1" w:rsidR="00AA5E15" w:rsidRDefault="00AA5E15" w:rsidP="00AA5E15">
            <w:pPr>
              <w:pStyle w:val="Day"/>
            </w:pPr>
            <w:r w:rsidRPr="00554CF3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A617BB" w14:textId="772D8466" w:rsidR="00AA5E15" w:rsidRDefault="00AA5E15" w:rsidP="00AA5E15">
            <w:pPr>
              <w:pStyle w:val="Day"/>
            </w:pPr>
            <w:r w:rsidRPr="00554CF3"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E9336F" w14:textId="4D36633F" w:rsidR="00AA5E15" w:rsidRDefault="00AA5E15" w:rsidP="00AA5E15">
            <w:pPr>
              <w:pStyle w:val="Day"/>
            </w:pPr>
            <w:r w:rsidRPr="00554CF3">
              <w:t>14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66DC46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1D570D" w14:textId="75D549CC" w:rsidR="00AA5E15" w:rsidRDefault="00AA5E15" w:rsidP="00AA5E15">
            <w:pPr>
              <w:pStyle w:val="Day"/>
            </w:pPr>
            <w:r w:rsidRPr="007D48B7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0E2EB" w:themeFill="accent3" w:themeFillTint="99"/>
          </w:tcPr>
          <w:p w14:paraId="08A15DAD" w14:textId="62E8D5E9" w:rsidR="00AA5E15" w:rsidRDefault="00AA5E15" w:rsidP="00AA5E15">
            <w:pPr>
              <w:pStyle w:val="Day"/>
            </w:pPr>
            <w:r w:rsidRPr="007D48B7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93620E" w14:textId="0D98E117" w:rsidR="00AA5E15" w:rsidRDefault="00AA5E15" w:rsidP="00AA5E15">
            <w:pPr>
              <w:pStyle w:val="Day"/>
            </w:pPr>
            <w:r w:rsidRPr="007D48B7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25935E" w14:textId="40C4AA82" w:rsidR="00AA5E15" w:rsidRDefault="00AA5E15" w:rsidP="00AA5E15">
            <w:pPr>
              <w:pStyle w:val="Day"/>
            </w:pPr>
            <w:r w:rsidRPr="007D48B7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9366A7" w14:textId="21DC756E" w:rsidR="00AA5E15" w:rsidRDefault="00AA5E15" w:rsidP="00AA5E15">
            <w:pPr>
              <w:pStyle w:val="Day"/>
            </w:pPr>
            <w:r w:rsidRPr="007D48B7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D5BE8D" w14:textId="715ABA1E" w:rsidR="00AA5E15" w:rsidRDefault="00AA5E15" w:rsidP="00AA5E15">
            <w:pPr>
              <w:pStyle w:val="Day"/>
            </w:pPr>
            <w:r w:rsidRPr="007D48B7"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FC15AC" w14:textId="4A5E0992" w:rsidR="00AA5E15" w:rsidRDefault="00AA5E15" w:rsidP="00AA5E15">
            <w:pPr>
              <w:pStyle w:val="Day"/>
            </w:pPr>
            <w:r w:rsidRPr="007D48B7">
              <w:t>14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D827FF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834A8B" w14:textId="4A51FC06" w:rsidR="00AA5E15" w:rsidRDefault="00AA5E15" w:rsidP="00AA5E15">
            <w:pPr>
              <w:pStyle w:val="Day"/>
            </w:pPr>
            <w:r w:rsidRPr="00FC34E5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18CF6601" w14:textId="5FD48387" w:rsidR="00AA5E15" w:rsidRDefault="00AA5E15" w:rsidP="00AA5E15">
            <w:pPr>
              <w:pStyle w:val="Day"/>
            </w:pPr>
            <w:r w:rsidRPr="00FC34E5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6788EDFB" w14:textId="42DBBF50" w:rsidR="00AA5E15" w:rsidRDefault="00AA5E15" w:rsidP="00AA5E15">
            <w:pPr>
              <w:pStyle w:val="Day"/>
            </w:pPr>
            <w:r w:rsidRPr="00FC34E5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0B1EAA2D" w14:textId="5C07014C" w:rsidR="00AA5E15" w:rsidRDefault="00AA5E15" w:rsidP="00AA5E15">
            <w:pPr>
              <w:pStyle w:val="Day"/>
            </w:pPr>
            <w:r w:rsidRPr="00FC34E5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32733AB8" w14:textId="3D055F1A" w:rsidR="00AA5E15" w:rsidRDefault="00AA5E15" w:rsidP="00AA5E15">
            <w:pPr>
              <w:pStyle w:val="Day"/>
            </w:pPr>
            <w:r w:rsidRPr="00FC34E5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A06B6E" w14:textId="2C972B11" w:rsidR="00AA5E15" w:rsidRDefault="00AA5E15" w:rsidP="00AA5E15">
            <w:pPr>
              <w:pStyle w:val="Day"/>
            </w:pPr>
            <w:r w:rsidRPr="00FC34E5">
              <w:t>10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46127B" w14:textId="677087B5" w:rsidR="00AA5E15" w:rsidRDefault="00AA5E15" w:rsidP="00AA5E15">
            <w:pPr>
              <w:pStyle w:val="Day"/>
            </w:pPr>
            <w:r w:rsidRPr="00FC34E5">
              <w:t>11</w:t>
            </w:r>
          </w:p>
        </w:tc>
      </w:tr>
      <w:tr w:rsidR="00AA5E15" w14:paraId="6C04CB6B" w14:textId="77777777" w:rsidTr="00BC325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E8E8E8" w14:textId="67445481" w:rsidR="00AA5E15" w:rsidRDefault="00AA5E15" w:rsidP="00AA5E15">
            <w:pPr>
              <w:pStyle w:val="Day"/>
            </w:pPr>
            <w:r w:rsidRPr="00554CF3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7D3BEEBC" w14:textId="72DA2C95" w:rsidR="00AA5E15" w:rsidRDefault="00AA5E15" w:rsidP="00AA5E15">
            <w:pPr>
              <w:pStyle w:val="Day"/>
            </w:pPr>
            <w:r w:rsidRPr="00554CF3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42960F" w14:textId="458968BB" w:rsidR="00AA5E15" w:rsidRDefault="00AA5E15" w:rsidP="00AA5E15">
            <w:pPr>
              <w:pStyle w:val="Day"/>
            </w:pPr>
            <w:r w:rsidRPr="00554CF3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83AFB7" w14:textId="2E4C3725" w:rsidR="00AA5E15" w:rsidRDefault="00AA5E15" w:rsidP="00AA5E15">
            <w:pPr>
              <w:pStyle w:val="Day"/>
            </w:pPr>
            <w:r w:rsidRPr="00554CF3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F8D979" w14:textId="50427DD7" w:rsidR="00AA5E15" w:rsidRDefault="00AA5E15" w:rsidP="00AA5E15">
            <w:pPr>
              <w:pStyle w:val="Day"/>
            </w:pPr>
            <w:r w:rsidRPr="00554CF3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BBB034" w14:textId="09F4F7AF" w:rsidR="00AA5E15" w:rsidRDefault="00AA5E15" w:rsidP="00AA5E15">
            <w:pPr>
              <w:pStyle w:val="Day"/>
            </w:pPr>
            <w:r w:rsidRPr="00554CF3"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638C0B" w14:textId="32C73B45" w:rsidR="00AA5E15" w:rsidRDefault="00AA5E15" w:rsidP="00AA5E15">
            <w:pPr>
              <w:pStyle w:val="Day"/>
            </w:pPr>
            <w:r w:rsidRPr="00554CF3">
              <w:t>21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002A9C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6F6762" w14:textId="247ADC94" w:rsidR="00AA5E15" w:rsidRDefault="00AA5E15" w:rsidP="00AA5E15">
            <w:pPr>
              <w:pStyle w:val="Day"/>
            </w:pPr>
            <w:r w:rsidRPr="007D48B7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DDE3BC" w14:textId="236ED9A7" w:rsidR="00AA5E15" w:rsidRDefault="00AA5E15" w:rsidP="00AA5E15">
            <w:pPr>
              <w:pStyle w:val="Day"/>
            </w:pPr>
            <w:r w:rsidRPr="007D48B7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766190" w14:textId="213E6901" w:rsidR="00AA5E15" w:rsidRDefault="00AA5E15" w:rsidP="00AA5E15">
            <w:pPr>
              <w:pStyle w:val="Day"/>
            </w:pPr>
            <w:r w:rsidRPr="007D48B7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89A8FA" w14:textId="5C0C0A58" w:rsidR="00AA5E15" w:rsidRDefault="00AA5E15" w:rsidP="00AA5E15">
            <w:pPr>
              <w:pStyle w:val="Day"/>
            </w:pPr>
            <w:r w:rsidRPr="007D48B7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246C98" w14:textId="728A5650" w:rsidR="00AA5E15" w:rsidRDefault="00AA5E15" w:rsidP="00AA5E15">
            <w:pPr>
              <w:pStyle w:val="Day"/>
            </w:pPr>
            <w:r w:rsidRPr="007D48B7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66BAAB" w14:textId="618CC031" w:rsidR="00AA5E15" w:rsidRDefault="00AA5E15" w:rsidP="00AA5E15">
            <w:pPr>
              <w:pStyle w:val="Day"/>
            </w:pPr>
            <w:r w:rsidRPr="007D48B7"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13F57B" w14:textId="346836B4" w:rsidR="00AA5E15" w:rsidRDefault="00AA5E15" w:rsidP="00AA5E15">
            <w:pPr>
              <w:pStyle w:val="Day"/>
            </w:pPr>
            <w:r w:rsidRPr="007D48B7">
              <w:t>21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BD54D6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6C77D2" w14:textId="6CBAE058" w:rsidR="00AA5E15" w:rsidRDefault="00AA5E15" w:rsidP="00AA5E15">
            <w:pPr>
              <w:pStyle w:val="Day"/>
            </w:pPr>
            <w:r w:rsidRPr="00FC34E5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0E2EB" w:themeFill="accent3" w:themeFillTint="99"/>
          </w:tcPr>
          <w:p w14:paraId="023DAA94" w14:textId="4A557663" w:rsidR="00AA5E15" w:rsidRDefault="00AA5E15" w:rsidP="00AA5E15">
            <w:pPr>
              <w:pStyle w:val="Day"/>
            </w:pPr>
            <w:r w:rsidRPr="00FC34E5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C5A9D7" w14:textId="0FF3036F" w:rsidR="00AA5E15" w:rsidRDefault="00AA5E15" w:rsidP="00AA5E15">
            <w:pPr>
              <w:pStyle w:val="Day"/>
            </w:pPr>
            <w:r w:rsidRPr="00FC34E5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1147D1" w14:textId="7B1CAA26" w:rsidR="00AA5E15" w:rsidRDefault="00AA5E15" w:rsidP="00AA5E15">
            <w:pPr>
              <w:pStyle w:val="Day"/>
            </w:pPr>
            <w:r w:rsidRPr="00FC34E5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FCFBEF" w14:textId="621EAD43" w:rsidR="00AA5E15" w:rsidRDefault="00AA5E15" w:rsidP="00AA5E15">
            <w:pPr>
              <w:pStyle w:val="Day"/>
            </w:pPr>
            <w:r w:rsidRPr="00FC34E5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59E5F4" w14:textId="1E38DAC9" w:rsidR="00AA5E15" w:rsidRDefault="00AA5E15" w:rsidP="00AA5E15">
            <w:pPr>
              <w:pStyle w:val="Day"/>
            </w:pPr>
            <w:r w:rsidRPr="00FC34E5">
              <w:t>17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D78B38" w14:textId="31D086E2" w:rsidR="00AA5E15" w:rsidRDefault="00AA5E15" w:rsidP="00AA5E15">
            <w:pPr>
              <w:pStyle w:val="Day"/>
            </w:pPr>
            <w:r w:rsidRPr="00FC34E5">
              <w:t>18</w:t>
            </w:r>
          </w:p>
        </w:tc>
      </w:tr>
      <w:tr w:rsidR="00AA5E15" w14:paraId="01E7BE0A" w14:textId="77777777" w:rsidTr="00954A61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FCAD2D" w14:textId="59EFA489" w:rsidR="00AA5E15" w:rsidRDefault="00AA5E15" w:rsidP="00AA5E15">
            <w:pPr>
              <w:pStyle w:val="Day"/>
            </w:pPr>
            <w:r w:rsidRPr="00554CF3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8C6101" w14:textId="50FD06CC" w:rsidR="00AA5E15" w:rsidRDefault="00AA5E15" w:rsidP="00AA5E15">
            <w:pPr>
              <w:pStyle w:val="Day"/>
            </w:pPr>
            <w:r w:rsidRPr="00554CF3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722C0B" w14:textId="4D354B51" w:rsidR="00AA5E15" w:rsidRDefault="00AA5E15" w:rsidP="00AA5E15">
            <w:pPr>
              <w:pStyle w:val="Day"/>
            </w:pPr>
            <w:r w:rsidRPr="00554CF3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10832E" w14:textId="1360405B" w:rsidR="00AA5E15" w:rsidRDefault="00AA5E15" w:rsidP="00AA5E15">
            <w:pPr>
              <w:pStyle w:val="Day"/>
            </w:pPr>
            <w:r w:rsidRPr="00554CF3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8545BE" w14:textId="61D2FCBE" w:rsidR="00AA5E15" w:rsidRDefault="00AA5E15" w:rsidP="00AA5E15">
            <w:pPr>
              <w:pStyle w:val="Day"/>
            </w:pPr>
            <w:r w:rsidRPr="00554CF3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D14F2F" w14:textId="34553BD6" w:rsidR="00AA5E15" w:rsidRDefault="00AA5E15" w:rsidP="00AA5E15">
            <w:pPr>
              <w:pStyle w:val="Day"/>
            </w:pPr>
            <w:r w:rsidRPr="00554CF3"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D78AA8" w14:textId="29BA86E1" w:rsidR="00AA5E15" w:rsidRDefault="00AA5E15" w:rsidP="00AA5E15">
            <w:pPr>
              <w:pStyle w:val="Day"/>
            </w:pPr>
            <w:r w:rsidRPr="00554CF3">
              <w:t>28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EEF491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295EF4" w14:textId="4230AEDD" w:rsidR="00AA5E15" w:rsidRDefault="00AA5E15" w:rsidP="00AA5E15">
            <w:pPr>
              <w:pStyle w:val="Day"/>
            </w:pPr>
            <w:r w:rsidRPr="007D48B7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2C9ABF" w14:textId="081B151C" w:rsidR="00AA5E15" w:rsidRDefault="00AA5E15" w:rsidP="00AA5E15">
            <w:pPr>
              <w:pStyle w:val="Day"/>
            </w:pPr>
            <w:r w:rsidRPr="007D48B7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395EA3" w14:textId="7BDFBF62" w:rsidR="00AA5E15" w:rsidRDefault="00AA5E15" w:rsidP="00AA5E15">
            <w:pPr>
              <w:pStyle w:val="Day"/>
            </w:pPr>
            <w:r w:rsidRPr="007D48B7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F07777" w14:textId="036B8005" w:rsidR="00AA5E15" w:rsidRDefault="00AA5E15" w:rsidP="00AA5E15">
            <w:pPr>
              <w:pStyle w:val="Day"/>
            </w:pPr>
            <w:r w:rsidRPr="007D48B7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2411C8" w14:textId="791FCAFF" w:rsidR="00AA5E15" w:rsidRDefault="00AA5E15" w:rsidP="00AA5E15">
            <w:pPr>
              <w:pStyle w:val="Day"/>
            </w:pPr>
            <w:r w:rsidRPr="007D48B7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CB01BE" w14:textId="5C00832A" w:rsidR="00AA5E15" w:rsidRDefault="00AA5E15" w:rsidP="00AA5E15">
            <w:pPr>
              <w:pStyle w:val="Day"/>
            </w:pPr>
            <w:r w:rsidRPr="007D48B7"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0EB8ED" w14:textId="22647F79" w:rsidR="00AA5E15" w:rsidRDefault="00AA5E15" w:rsidP="00AA5E15">
            <w:pPr>
              <w:pStyle w:val="Day"/>
            </w:pPr>
            <w:r w:rsidRPr="007D48B7">
              <w:t>28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D9534F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5DD73E" w14:textId="71FDD71C" w:rsidR="00AA5E15" w:rsidRDefault="00AA5E15" w:rsidP="00AA5E15">
            <w:pPr>
              <w:pStyle w:val="Day"/>
            </w:pPr>
            <w:r w:rsidRPr="00FC34E5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171B52" w14:textId="4ED20D6B" w:rsidR="00AA5E15" w:rsidRDefault="00AA5E15" w:rsidP="00AA5E15">
            <w:pPr>
              <w:pStyle w:val="Day"/>
            </w:pPr>
            <w:r w:rsidRPr="00FC34E5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8002AB" w14:textId="67080EAD" w:rsidR="00AA5E15" w:rsidRDefault="00AA5E15" w:rsidP="00AA5E15">
            <w:pPr>
              <w:pStyle w:val="Day"/>
            </w:pPr>
            <w:r w:rsidRPr="00FC34E5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F3007C" w14:textId="066939A9" w:rsidR="00AA5E15" w:rsidRDefault="00AA5E15" w:rsidP="00AA5E15">
            <w:pPr>
              <w:pStyle w:val="Day"/>
            </w:pPr>
            <w:r w:rsidRPr="00FC34E5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666EE3" w14:textId="5C4D2368" w:rsidR="00AA5E15" w:rsidRDefault="00AA5E15" w:rsidP="00AA5E15">
            <w:pPr>
              <w:pStyle w:val="Day"/>
            </w:pPr>
            <w:r w:rsidRPr="00FC34E5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B8CC23" w14:textId="36012BEF" w:rsidR="00AA5E15" w:rsidRDefault="00AA5E15" w:rsidP="00AA5E15">
            <w:pPr>
              <w:pStyle w:val="Day"/>
            </w:pPr>
            <w:r w:rsidRPr="00FC34E5">
              <w:t>24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527C341A" w14:textId="0C556078" w:rsidR="00AA5E15" w:rsidRDefault="00AA5E15" w:rsidP="00AA5E15">
            <w:pPr>
              <w:pStyle w:val="Day"/>
            </w:pPr>
            <w:r w:rsidRPr="00FC34E5">
              <w:t>25</w:t>
            </w:r>
          </w:p>
        </w:tc>
      </w:tr>
      <w:tr w:rsidR="00BC3254" w14:paraId="08594E1E" w14:textId="77777777" w:rsidTr="001C5CB5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722B06" w14:textId="73D51CA8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60E95128" w14:textId="51B95EB4" w:rsidR="00BC3254" w:rsidRPr="00AA5E15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71DB636A" w14:textId="4F72FB07" w:rsidR="00BC3254" w:rsidRPr="00AA5E15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81CB54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6205B1" w14:textId="77777777" w:rsidR="00BC3254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D8EF43" w14:textId="77777777" w:rsidR="00BC3254" w:rsidRDefault="00BC3254" w:rsidP="00AA5E15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5FCF61" w14:textId="77777777" w:rsidR="00BC3254" w:rsidRDefault="00BC3254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A3A79C" w14:textId="7E00DBD4" w:rsidR="00BC3254" w:rsidRDefault="00BC3254" w:rsidP="00AA5E15">
            <w:pPr>
              <w:pStyle w:val="Day"/>
            </w:pPr>
            <w:r w:rsidRPr="007D48B7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61F0C1" w14:textId="126AF744" w:rsidR="00BC3254" w:rsidRDefault="00BC3254" w:rsidP="00AA5E15">
            <w:pPr>
              <w:pStyle w:val="Day"/>
            </w:pPr>
            <w:r w:rsidRPr="007D48B7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2B4" w:themeFill="accent2" w:themeFillTint="99"/>
          </w:tcPr>
          <w:p w14:paraId="5C5DD0DD" w14:textId="12930DDC" w:rsidR="00BC3254" w:rsidRDefault="00BC3254" w:rsidP="00AA5E15">
            <w:pPr>
              <w:pStyle w:val="Day"/>
            </w:pPr>
            <w:r w:rsidRPr="007D48B7"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228355" w14:textId="2E876719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150D93" w14:textId="1B8AEA13" w:rsidR="00BC3254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7ED740" w14:textId="77777777" w:rsidR="00BC3254" w:rsidRDefault="00BC3254" w:rsidP="00AA5E15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147936" w14:textId="77777777" w:rsidR="00BC3254" w:rsidRDefault="00BC3254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7AC09E" w14:textId="5BDDA2C7" w:rsidR="00BC3254" w:rsidRDefault="00BC3254" w:rsidP="00AA5E15">
            <w:pPr>
              <w:pStyle w:val="Day"/>
            </w:pPr>
            <w:r w:rsidRPr="00FC34E5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573C497D" w14:textId="6ECF96FC" w:rsidR="00BC3254" w:rsidRDefault="00BC3254" w:rsidP="00AA5E15">
            <w:pPr>
              <w:pStyle w:val="Day"/>
            </w:pPr>
            <w:r w:rsidRPr="00AA5E15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DC13F5" w14:textId="3304EBF6" w:rsidR="00BC3254" w:rsidRDefault="00BC3254" w:rsidP="00AA5E15">
            <w:pPr>
              <w:pStyle w:val="Day"/>
            </w:pPr>
            <w:r w:rsidRPr="00FC34E5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F665CA" w14:textId="631F9B9F" w:rsidR="00BC3254" w:rsidRDefault="00BC3254" w:rsidP="00AA5E15">
            <w:pPr>
              <w:pStyle w:val="Day"/>
            </w:pPr>
            <w:r w:rsidRPr="00FC34E5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ABAA4F" w14:textId="3ABFEAF3" w:rsidR="00BC3254" w:rsidRDefault="00BC3254" w:rsidP="00AA5E15">
            <w:pPr>
              <w:pStyle w:val="Day"/>
            </w:pPr>
            <w:r w:rsidRPr="00FC34E5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B16DD2" w14:textId="6FA54118" w:rsidR="00BC3254" w:rsidRDefault="00BC3254" w:rsidP="00AA5E1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CED1F4" w14:textId="31BF273C" w:rsidR="00BC3254" w:rsidRDefault="00BC3254" w:rsidP="00AA5E15">
            <w:pPr>
              <w:pStyle w:val="Day"/>
            </w:pPr>
          </w:p>
        </w:tc>
      </w:tr>
      <w:tr w:rsidR="00BC3254" w14:paraId="100116C9" w14:textId="77777777" w:rsidTr="003A4F12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65168B85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2CF3571E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61DFA9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CE0DFD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FB9A93" w14:textId="77777777" w:rsidR="00BC3254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1BE01B" w14:textId="03EF2221" w:rsidR="00BC3254" w:rsidRPr="00BC3254" w:rsidRDefault="00BC3254" w:rsidP="00AA5E15">
            <w:pPr>
              <w:pStyle w:val="Day"/>
              <w:rPr>
                <w:i/>
                <w:iCs/>
                <w:color w:val="EE0000"/>
              </w:rPr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715C1F" w14:textId="77777777" w:rsidR="00BC3254" w:rsidRDefault="00BC3254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E81C2F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8DE18F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13046A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9D2BB4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A26005" w14:textId="77777777" w:rsidR="00BC3254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E448C5" w14:textId="07FD0C81" w:rsidR="00BC3254" w:rsidRPr="00BC3254" w:rsidRDefault="00BC3254" w:rsidP="00AA5E15">
            <w:pPr>
              <w:pStyle w:val="Day"/>
              <w:rPr>
                <w:i/>
                <w:iCs/>
                <w:color w:val="EE0000"/>
              </w:rPr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C86D7B" w14:textId="77777777" w:rsidR="00BC3254" w:rsidRDefault="00BC3254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1CDF34" w14:textId="0D5109D5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AB875C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74BA7A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229CEE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EB42A9" w14:textId="77777777" w:rsidR="00BC3254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FCA98A" w14:textId="11D57367" w:rsidR="00BC3254" w:rsidRPr="00BC3254" w:rsidRDefault="00BC3254" w:rsidP="00AA5E15">
            <w:pPr>
              <w:pStyle w:val="Day"/>
              <w:rPr>
                <w:i/>
                <w:iCs/>
                <w:color w:val="EE0000"/>
              </w:rPr>
            </w:pPr>
          </w:p>
        </w:tc>
      </w:tr>
      <w:tr w:rsidR="00223D4D" w14:paraId="1578557A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14D3D60B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1DC7203E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B2C9F7F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79EFB515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C02E0D5" w14:textId="77777777" w:rsidR="00223D4D" w:rsidRDefault="00223D4D" w:rsidP="00013C75">
            <w:pPr>
              <w:pStyle w:val="NoSpacing"/>
            </w:pPr>
          </w:p>
        </w:tc>
      </w:tr>
      <w:tr w:rsidR="00013C75" w14:paraId="417DD117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4473D3CE" w14:textId="1717266D" w:rsidR="00013C75" w:rsidRDefault="00AA5E15" w:rsidP="00013C75">
            <w:pPr>
              <w:pStyle w:val="Month"/>
            </w:pPr>
            <w:r>
              <w:t>May</w:t>
            </w:r>
            <w:r w:rsidR="005F677F">
              <w:t xml:space="preserve">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915F4D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2601E22B" w14:textId="42338262" w:rsidR="00013C75" w:rsidRDefault="005F677F" w:rsidP="00013C75">
            <w:pPr>
              <w:pStyle w:val="Month"/>
            </w:pPr>
            <w:r>
              <w:t>Ju</w:t>
            </w:r>
            <w:r w:rsidR="00AA5E15">
              <w:t>n</w:t>
            </w:r>
            <w:r>
              <w:t xml:space="preserve">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4E5341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24DCB0F8" w14:textId="414DD552" w:rsidR="00013C75" w:rsidRDefault="00AA5E15" w:rsidP="00013C75">
            <w:pPr>
              <w:pStyle w:val="Month"/>
            </w:pPr>
            <w:r>
              <w:t>Jul</w:t>
            </w:r>
            <w:r w:rsidR="005F677F">
              <w:t xml:space="preserve"> </w:t>
            </w:r>
            <w:r w:rsidR="00A0538E">
              <w:t>2026</w:t>
            </w:r>
          </w:p>
        </w:tc>
      </w:tr>
      <w:tr w:rsidR="00013C75" w14:paraId="6ED99B1A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2CB45A3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B3B2F5F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89508FB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8866B3D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7CCC5C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5CC02C4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E92D7C4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6C6DBE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4BAEF75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28148C0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4D0C14B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7944865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EA9FEC4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A9F8842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53B2AC4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E44C11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646D7C1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6CFEE11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1ECCBAE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44EB351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A4213D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4005B7A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CC22385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AA5E15" w14:paraId="23CEBA88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2022F7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EA3493" w14:textId="74295C3D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EFB2E2" w14:textId="71C47B61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AE6CE1" w14:textId="19BE35BF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93D957" w14:textId="31209D74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05C423" w14:textId="3BAAC066" w:rsidR="00AA5E15" w:rsidRDefault="00AA5E15" w:rsidP="00AA5E15">
            <w:pPr>
              <w:pStyle w:val="Day"/>
            </w:pPr>
            <w:r w:rsidRPr="00983E12"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422AEA" w14:textId="49F6A05B" w:rsidR="00AA5E15" w:rsidRDefault="00AA5E15" w:rsidP="00AA5E15">
            <w:pPr>
              <w:pStyle w:val="Day"/>
            </w:pPr>
            <w:r w:rsidRPr="00983E12">
              <w:t>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750F54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D9DC76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EB77A2" w14:textId="3DAC8488" w:rsidR="00AA5E15" w:rsidRDefault="00AA5E15" w:rsidP="00AA5E15">
            <w:pPr>
              <w:pStyle w:val="Day"/>
            </w:pPr>
            <w:r w:rsidRPr="00806D99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593062" w14:textId="1E65335E" w:rsidR="00AA5E15" w:rsidRDefault="00AA5E15" w:rsidP="00AA5E15">
            <w:pPr>
              <w:pStyle w:val="Day"/>
            </w:pPr>
            <w:r w:rsidRPr="00806D99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A1F1BA" w14:textId="1349E854" w:rsidR="00AA5E15" w:rsidRDefault="00AA5E15" w:rsidP="00AA5E15">
            <w:pPr>
              <w:pStyle w:val="Day"/>
            </w:pPr>
            <w:r w:rsidRPr="00806D99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C3230A" w14:textId="02E07F6E" w:rsidR="00AA5E15" w:rsidRDefault="00AA5E15" w:rsidP="00AA5E15">
            <w:pPr>
              <w:pStyle w:val="Day"/>
            </w:pPr>
            <w:r w:rsidRPr="00806D99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2438DC" w14:textId="0B481DE6" w:rsidR="00AA5E15" w:rsidRDefault="00AA5E15" w:rsidP="00AA5E15">
            <w:pPr>
              <w:pStyle w:val="Day"/>
            </w:pPr>
            <w:r w:rsidRPr="00806D99"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A61E13" w14:textId="38DC5A18" w:rsidR="00AA5E15" w:rsidRDefault="00AA5E15" w:rsidP="00AA5E15">
            <w:pPr>
              <w:pStyle w:val="Day"/>
            </w:pPr>
            <w:r w:rsidRPr="00806D99">
              <w:t>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DC83B1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B4C709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4484C6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A69E56" w14:textId="7777777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150D34" w14:textId="0DEACA40" w:rsidR="00AA5E15" w:rsidRDefault="00AA5E15" w:rsidP="00AA5E15">
            <w:pPr>
              <w:pStyle w:val="Day"/>
            </w:pPr>
            <w:r w:rsidRPr="000B6788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A85411" w14:textId="035DA310" w:rsidR="00AA5E15" w:rsidRDefault="00AA5E15" w:rsidP="00AA5E15">
            <w:pPr>
              <w:pStyle w:val="Day"/>
            </w:pPr>
            <w:r w:rsidRPr="000B6788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ADE84B" w14:textId="3A455DED" w:rsidR="00AA5E15" w:rsidRDefault="00AA5E15" w:rsidP="00AA5E15">
            <w:pPr>
              <w:pStyle w:val="Day"/>
            </w:pPr>
            <w:r w:rsidRPr="000B6788"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B5501B" w14:textId="01CC8115" w:rsidR="00AA5E15" w:rsidRDefault="00AA5E15" w:rsidP="00AA5E15">
            <w:pPr>
              <w:pStyle w:val="Day"/>
            </w:pPr>
            <w:r w:rsidRPr="000B6788">
              <w:t>4</w:t>
            </w:r>
          </w:p>
        </w:tc>
      </w:tr>
      <w:tr w:rsidR="00AA5E15" w14:paraId="19247A14" w14:textId="77777777" w:rsidTr="00BC325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D6B904" w14:textId="68561C99" w:rsidR="00AA5E15" w:rsidRDefault="00AA5E15" w:rsidP="00AA5E15">
            <w:pPr>
              <w:pStyle w:val="Day"/>
            </w:pPr>
            <w:r w:rsidRPr="00983E12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84B57A" w14:textId="29922089" w:rsidR="00AA5E15" w:rsidRDefault="00AA5E15" w:rsidP="00AA5E15">
            <w:pPr>
              <w:pStyle w:val="Day"/>
            </w:pPr>
            <w:r w:rsidRPr="00983E12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330028" w14:textId="4F3F3844" w:rsidR="00AA5E15" w:rsidRDefault="00AA5E15" w:rsidP="00AA5E15">
            <w:pPr>
              <w:pStyle w:val="Day"/>
            </w:pPr>
            <w:r w:rsidRPr="00983E12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99DB85" w14:textId="0D4485A9" w:rsidR="00AA5E15" w:rsidRDefault="00AA5E15" w:rsidP="00AA5E15">
            <w:pPr>
              <w:pStyle w:val="Day"/>
            </w:pPr>
            <w:r w:rsidRPr="00983E12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8740C0" w14:textId="58AEF9E2" w:rsidR="00AA5E15" w:rsidRDefault="00AA5E15" w:rsidP="00AA5E15">
            <w:pPr>
              <w:pStyle w:val="Day"/>
            </w:pPr>
            <w:r w:rsidRPr="00983E12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CBF1DF" w14:textId="7F78D781" w:rsidR="00AA5E15" w:rsidRDefault="00AA5E15" w:rsidP="00AA5E15">
            <w:pPr>
              <w:pStyle w:val="Day"/>
            </w:pPr>
            <w:r w:rsidRPr="00983E12"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0AD60D" w14:textId="7924A131" w:rsidR="00AA5E15" w:rsidRDefault="00AA5E15" w:rsidP="00AA5E15">
            <w:pPr>
              <w:pStyle w:val="Day"/>
            </w:pPr>
            <w:r w:rsidRPr="00983E12">
              <w:t>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C262A1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4E6CEA" w14:textId="5A3D1677" w:rsidR="00AA5E15" w:rsidRDefault="00AA5E15" w:rsidP="00AA5E15">
            <w:pPr>
              <w:pStyle w:val="Day"/>
            </w:pPr>
            <w:r w:rsidRPr="00806D99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0E2EB" w:themeFill="accent3" w:themeFillTint="99"/>
          </w:tcPr>
          <w:p w14:paraId="6DB53036" w14:textId="6268C5EE" w:rsidR="00AA5E15" w:rsidRDefault="00AA5E15" w:rsidP="00AA5E15">
            <w:pPr>
              <w:pStyle w:val="Day"/>
            </w:pPr>
            <w:r w:rsidRPr="00806D99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077456" w14:textId="4BC9D131" w:rsidR="00AA5E15" w:rsidRDefault="00AA5E15" w:rsidP="00AA5E15">
            <w:pPr>
              <w:pStyle w:val="Day"/>
            </w:pPr>
            <w:r w:rsidRPr="00806D99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06F6A9" w14:textId="5FE8123B" w:rsidR="00AA5E15" w:rsidRDefault="00AA5E15" w:rsidP="00AA5E15">
            <w:pPr>
              <w:pStyle w:val="Day"/>
            </w:pPr>
            <w:r w:rsidRPr="00806D99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EF15C" w:themeFill="accent5" w:themeFillTint="99"/>
          </w:tcPr>
          <w:p w14:paraId="4E318F0E" w14:textId="3F4809DB" w:rsidR="00AA5E15" w:rsidRDefault="00AA5E15" w:rsidP="00AA5E15">
            <w:pPr>
              <w:pStyle w:val="Day"/>
            </w:pPr>
            <w:r w:rsidRPr="00806D99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49E7DF" w14:textId="54EDA5E2" w:rsidR="00AA5E15" w:rsidRDefault="00AA5E15" w:rsidP="00AA5E15">
            <w:pPr>
              <w:pStyle w:val="Day"/>
            </w:pPr>
            <w:r w:rsidRPr="00806D99"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514368" w14:textId="29DFD303" w:rsidR="00AA5E15" w:rsidRDefault="00AA5E15" w:rsidP="00AA5E15">
            <w:pPr>
              <w:pStyle w:val="Day"/>
            </w:pPr>
            <w:r w:rsidRPr="00806D99">
              <w:t>13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93CE1D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570680" w14:textId="6AD1BE45" w:rsidR="00AA5E15" w:rsidRDefault="00AA5E15" w:rsidP="00AA5E15">
            <w:pPr>
              <w:pStyle w:val="Day"/>
            </w:pPr>
            <w:r w:rsidRPr="000B6788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A13FC7" w14:textId="607913F4" w:rsidR="00AA5E15" w:rsidRDefault="00AA5E15" w:rsidP="00AA5E15">
            <w:pPr>
              <w:pStyle w:val="Day"/>
            </w:pPr>
            <w:r w:rsidRPr="000B6788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18A8FC" w14:textId="23F0AA4F" w:rsidR="00AA5E15" w:rsidRDefault="00AA5E15" w:rsidP="00AA5E15">
            <w:pPr>
              <w:pStyle w:val="Day"/>
            </w:pPr>
            <w:r w:rsidRPr="000B6788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179068" w14:textId="57FBD1F3" w:rsidR="00AA5E15" w:rsidRDefault="00AA5E15" w:rsidP="00AA5E15">
            <w:pPr>
              <w:pStyle w:val="Day"/>
            </w:pPr>
            <w:r w:rsidRPr="000B6788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0BBCD8" w14:textId="3D6B8B86" w:rsidR="00AA5E15" w:rsidRDefault="00AA5E15" w:rsidP="00AA5E15">
            <w:pPr>
              <w:pStyle w:val="Day"/>
            </w:pPr>
            <w:r w:rsidRPr="000B6788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58AD38" w14:textId="2A21BF87" w:rsidR="00AA5E15" w:rsidRDefault="00AA5E15" w:rsidP="00AA5E15">
            <w:pPr>
              <w:pStyle w:val="Day"/>
            </w:pPr>
            <w:r w:rsidRPr="000B6788">
              <w:t>10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FA15D5" w14:textId="5EACEAC6" w:rsidR="00AA5E15" w:rsidRDefault="00AA5E15" w:rsidP="00AA5E15">
            <w:pPr>
              <w:pStyle w:val="Day"/>
            </w:pPr>
            <w:r w:rsidRPr="000B6788">
              <w:t>11</w:t>
            </w:r>
          </w:p>
        </w:tc>
      </w:tr>
      <w:tr w:rsidR="00AA5E15" w14:paraId="34657C22" w14:textId="77777777" w:rsidTr="00CC010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6C01BF" w14:textId="3C7F8BF0" w:rsidR="00AA5E15" w:rsidRDefault="00AA5E15" w:rsidP="00AA5E15">
            <w:pPr>
              <w:pStyle w:val="Day"/>
            </w:pPr>
            <w:r w:rsidRPr="00983E12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0E2EB" w:themeFill="accent3" w:themeFillTint="99"/>
          </w:tcPr>
          <w:p w14:paraId="758BC3DE" w14:textId="19289301" w:rsidR="00AA5E15" w:rsidRDefault="00AA5E15" w:rsidP="00AA5E15">
            <w:pPr>
              <w:pStyle w:val="Day"/>
            </w:pPr>
            <w:r w:rsidRPr="00983E12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E6006E" w14:textId="3939AC3C" w:rsidR="00AA5E15" w:rsidRDefault="00AA5E15" w:rsidP="00AA5E15">
            <w:pPr>
              <w:pStyle w:val="Day"/>
            </w:pPr>
            <w:r w:rsidRPr="00983E12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AB3B46" w14:textId="066D83F3" w:rsidR="00AA5E15" w:rsidRDefault="00AA5E15" w:rsidP="00AA5E15">
            <w:pPr>
              <w:pStyle w:val="Day"/>
            </w:pPr>
            <w:r w:rsidRPr="00983E12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0DD8EE" w14:textId="6B2FC8B2" w:rsidR="00AA5E15" w:rsidRDefault="00AA5E15" w:rsidP="00AA5E15">
            <w:pPr>
              <w:pStyle w:val="Day"/>
            </w:pPr>
            <w:r w:rsidRPr="00983E12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47D689" w14:textId="7E6652C7" w:rsidR="00AA5E15" w:rsidRDefault="00AA5E15" w:rsidP="00AA5E15">
            <w:pPr>
              <w:pStyle w:val="Day"/>
            </w:pPr>
            <w:r w:rsidRPr="00983E12"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FE28D3" w14:textId="4BC32592" w:rsidR="00AA5E15" w:rsidRDefault="00AA5E15" w:rsidP="00AA5E15">
            <w:pPr>
              <w:pStyle w:val="Day"/>
            </w:pPr>
            <w:r w:rsidRPr="00983E12">
              <w:t>16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711C72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5CE336" w14:textId="744C8914" w:rsidR="00AA5E15" w:rsidRDefault="00AA5E15" w:rsidP="00AA5E15">
            <w:pPr>
              <w:pStyle w:val="Day"/>
            </w:pPr>
            <w:r w:rsidRPr="00806D99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853F05" w14:textId="579D85FF" w:rsidR="00AA5E15" w:rsidRDefault="00AA5E15" w:rsidP="00AA5E15">
            <w:pPr>
              <w:pStyle w:val="Day"/>
            </w:pPr>
            <w:r w:rsidRPr="00806D99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CF89B2" w14:textId="6220F488" w:rsidR="00AA5E15" w:rsidRDefault="00AA5E15" w:rsidP="00AA5E15">
            <w:pPr>
              <w:pStyle w:val="Day"/>
            </w:pPr>
            <w:r w:rsidRPr="00806D99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E24B33" w14:textId="566066D6" w:rsidR="00AA5E15" w:rsidRDefault="00AA5E15" w:rsidP="00AA5E15">
            <w:pPr>
              <w:pStyle w:val="Day"/>
            </w:pPr>
            <w:r w:rsidRPr="00806D99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4A6BE60D" w14:textId="3BB0C22C" w:rsidR="00AA5E15" w:rsidRDefault="00AA5E15" w:rsidP="00AA5E15">
            <w:pPr>
              <w:pStyle w:val="Day"/>
            </w:pPr>
            <w:r w:rsidRPr="00806D99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28656ABF" w14:textId="6FA8A7F3" w:rsidR="00AA5E15" w:rsidRDefault="00AA5E15" w:rsidP="00AA5E15">
            <w:pPr>
              <w:pStyle w:val="Day"/>
            </w:pPr>
            <w:r w:rsidRPr="00806D99"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BCFC0D" w14:textId="18BE8A6E" w:rsidR="00AA5E15" w:rsidRDefault="00AA5E15" w:rsidP="00AA5E15">
            <w:pPr>
              <w:pStyle w:val="Day"/>
            </w:pPr>
            <w:r w:rsidRPr="00806D99">
              <w:t>20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1E5052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FC2C35" w14:textId="5DD4E2C1" w:rsidR="00AA5E15" w:rsidRDefault="00AA5E15" w:rsidP="00AA5E15">
            <w:pPr>
              <w:pStyle w:val="Day"/>
            </w:pPr>
            <w:r w:rsidRPr="000B6788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38E5F7" w14:textId="240289A4" w:rsidR="00AA5E15" w:rsidRDefault="00AA5E15" w:rsidP="00AA5E15">
            <w:pPr>
              <w:pStyle w:val="Day"/>
            </w:pPr>
            <w:r w:rsidRPr="000B6788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DB002E" w14:textId="5C4646C2" w:rsidR="00AA5E15" w:rsidRDefault="00AA5E15" w:rsidP="00AA5E15">
            <w:pPr>
              <w:pStyle w:val="Day"/>
            </w:pPr>
            <w:r w:rsidRPr="000B6788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A2E18B" w14:textId="412567E0" w:rsidR="00AA5E15" w:rsidRDefault="00AA5E15" w:rsidP="00AA5E15">
            <w:pPr>
              <w:pStyle w:val="Day"/>
            </w:pPr>
            <w:r w:rsidRPr="000B6788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B35C81" w14:textId="792065F6" w:rsidR="00AA5E15" w:rsidRDefault="00AA5E15" w:rsidP="00AA5E15">
            <w:pPr>
              <w:pStyle w:val="Day"/>
            </w:pPr>
            <w:r w:rsidRPr="000B6788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F06D85" w14:textId="441C7CA1" w:rsidR="00AA5E15" w:rsidRDefault="00AA5E15" w:rsidP="00AA5E15">
            <w:pPr>
              <w:pStyle w:val="Day"/>
            </w:pPr>
            <w:r w:rsidRPr="000B6788">
              <w:t>17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A66B0C" w14:textId="7AFAD145" w:rsidR="00AA5E15" w:rsidRDefault="00AA5E15" w:rsidP="00AA5E15">
            <w:pPr>
              <w:pStyle w:val="Day"/>
            </w:pPr>
            <w:r w:rsidRPr="000B6788">
              <w:t>18</w:t>
            </w:r>
          </w:p>
        </w:tc>
      </w:tr>
      <w:tr w:rsidR="00AA5E15" w14:paraId="7BE29A09" w14:textId="77777777" w:rsidTr="00AA5E15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57F6D9" w14:textId="481C4678" w:rsidR="00AA5E15" w:rsidRDefault="00AA5E15" w:rsidP="00AA5E15">
            <w:pPr>
              <w:pStyle w:val="Day"/>
            </w:pPr>
            <w:r w:rsidRPr="00983E12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A5BC26" w14:textId="42FA9209" w:rsidR="00AA5E15" w:rsidRDefault="00AA5E15" w:rsidP="00AA5E15">
            <w:pPr>
              <w:pStyle w:val="Day"/>
            </w:pPr>
            <w:r w:rsidRPr="00983E12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2FC510" w14:textId="0ECD9BC7" w:rsidR="00AA5E15" w:rsidRDefault="00AA5E15" w:rsidP="00AA5E15">
            <w:pPr>
              <w:pStyle w:val="Day"/>
            </w:pPr>
            <w:r w:rsidRPr="00983E12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A7C6B0" w14:textId="581EA7E9" w:rsidR="00AA5E15" w:rsidRDefault="00AA5E15" w:rsidP="00AA5E15">
            <w:pPr>
              <w:pStyle w:val="Day"/>
            </w:pPr>
            <w:r w:rsidRPr="00983E12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7E198B" w14:textId="7FE4A30A" w:rsidR="00AA5E15" w:rsidRDefault="00AA5E15" w:rsidP="00AA5E15">
            <w:pPr>
              <w:pStyle w:val="Day"/>
            </w:pPr>
            <w:r w:rsidRPr="00983E12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A6A789" w14:textId="66D047F9" w:rsidR="00AA5E15" w:rsidRDefault="00AA5E15" w:rsidP="00AA5E15">
            <w:pPr>
              <w:pStyle w:val="Day"/>
            </w:pPr>
            <w:r w:rsidRPr="00983E12"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761BE5" w14:textId="66F8D0CD" w:rsidR="00AA5E15" w:rsidRDefault="00AA5E15" w:rsidP="00AA5E15">
            <w:pPr>
              <w:pStyle w:val="Day"/>
            </w:pPr>
            <w:r w:rsidRPr="00983E12">
              <w:t>23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18F40A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56E0ED" w14:textId="5D91F4CB" w:rsidR="00AA5E15" w:rsidRDefault="00AA5E15" w:rsidP="00AA5E15">
            <w:pPr>
              <w:pStyle w:val="Day"/>
            </w:pPr>
            <w:r w:rsidRPr="00806D99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FFADE8" w14:textId="2AC1D212" w:rsidR="00AA5E15" w:rsidRDefault="00AA5E15" w:rsidP="00AA5E15">
            <w:pPr>
              <w:pStyle w:val="Day"/>
            </w:pPr>
            <w:r w:rsidRPr="00806D99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BF648A" w14:textId="1542CA1D" w:rsidR="00AA5E15" w:rsidRDefault="00AA5E15" w:rsidP="00AA5E15">
            <w:pPr>
              <w:pStyle w:val="Day"/>
            </w:pPr>
            <w:r w:rsidRPr="00806D99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80D201" w14:textId="302E8887" w:rsidR="00AA5E15" w:rsidRDefault="00AA5E15" w:rsidP="00AA5E15">
            <w:pPr>
              <w:pStyle w:val="Day"/>
            </w:pPr>
            <w:r w:rsidRPr="00806D99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056254" w14:textId="0532E641" w:rsidR="00AA5E15" w:rsidRDefault="00AA5E15" w:rsidP="00AA5E15">
            <w:pPr>
              <w:pStyle w:val="Day"/>
            </w:pPr>
            <w:r w:rsidRPr="00806D99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9A14EB" w14:textId="07F8DB98" w:rsidR="00AA5E15" w:rsidRDefault="00AA5E15" w:rsidP="00AA5E15">
            <w:pPr>
              <w:pStyle w:val="Day"/>
            </w:pPr>
            <w:r w:rsidRPr="00806D99"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216480" w14:textId="1C9E5ED0" w:rsidR="00AA5E15" w:rsidRDefault="00AA5E15" w:rsidP="00AA5E15">
            <w:pPr>
              <w:pStyle w:val="Day"/>
            </w:pPr>
            <w:r w:rsidRPr="00806D99">
              <w:t>27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192FFB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7A5293D6" w14:textId="132CE306" w:rsidR="00AA5E15" w:rsidRDefault="00AA5E15" w:rsidP="00AA5E15">
            <w:pPr>
              <w:pStyle w:val="Day"/>
            </w:pPr>
            <w:r w:rsidRPr="000B6788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auto"/>
          </w:tcPr>
          <w:p w14:paraId="4CFE690F" w14:textId="0481F01D" w:rsidR="00AA5E15" w:rsidRDefault="00AA5E15" w:rsidP="00AA5E15">
            <w:pPr>
              <w:pStyle w:val="Day"/>
            </w:pPr>
            <w:r w:rsidRPr="00AA5E15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114914" w14:textId="7F281D2C" w:rsidR="00AA5E15" w:rsidRDefault="00AA5E15" w:rsidP="00AA5E15">
            <w:pPr>
              <w:pStyle w:val="Day"/>
            </w:pPr>
            <w:r w:rsidRPr="000B6788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2D5BEE" w14:textId="7264AC44" w:rsidR="00AA5E15" w:rsidRDefault="00AA5E15" w:rsidP="00AA5E15">
            <w:pPr>
              <w:pStyle w:val="Day"/>
            </w:pPr>
            <w:r w:rsidRPr="000B6788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2CA73B" w14:textId="599E0AA7" w:rsidR="00AA5E15" w:rsidRDefault="00AA5E15" w:rsidP="00AA5E15">
            <w:pPr>
              <w:pStyle w:val="Day"/>
            </w:pPr>
            <w:r w:rsidRPr="000B6788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18603F" w14:textId="1A830568" w:rsidR="00AA5E15" w:rsidRDefault="00AA5E15" w:rsidP="00AA5E15">
            <w:pPr>
              <w:pStyle w:val="Day"/>
            </w:pPr>
            <w:r w:rsidRPr="000B6788">
              <w:t>24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31143F" w14:textId="6EB77CA7" w:rsidR="00AA5E15" w:rsidRDefault="00AA5E15" w:rsidP="00AA5E15">
            <w:pPr>
              <w:pStyle w:val="Day"/>
            </w:pPr>
            <w:r w:rsidRPr="000B6788">
              <w:t>25</w:t>
            </w:r>
          </w:p>
        </w:tc>
      </w:tr>
      <w:tr w:rsidR="00AA5E15" w14:paraId="19687908" w14:textId="77777777" w:rsidTr="00AA5E15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3C53B7" w14:textId="3094B9EB" w:rsidR="00AA5E15" w:rsidRDefault="00AA5E15" w:rsidP="00AA5E15">
            <w:pPr>
              <w:pStyle w:val="Day"/>
            </w:pPr>
            <w:r w:rsidRPr="00983E12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2B1DB" w:themeFill="accent6" w:themeFillTint="66"/>
          </w:tcPr>
          <w:p w14:paraId="0864647B" w14:textId="1700D091" w:rsidR="00AA5E15" w:rsidRDefault="00AA5E15" w:rsidP="00AA5E15">
            <w:pPr>
              <w:pStyle w:val="Day"/>
            </w:pPr>
            <w:r w:rsidRPr="00983E12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6F83BA" w14:textId="6E6C1532" w:rsidR="00AA5E15" w:rsidRDefault="00AA5E15" w:rsidP="00AA5E15">
            <w:pPr>
              <w:pStyle w:val="Day"/>
            </w:pPr>
            <w:r w:rsidRPr="00983E12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1D1D28" w14:textId="437619F9" w:rsidR="00AA5E15" w:rsidRDefault="00AA5E15" w:rsidP="00AA5E15">
            <w:pPr>
              <w:pStyle w:val="Day"/>
            </w:pPr>
            <w:r w:rsidRPr="00983E12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F47646" w14:textId="24CF3435" w:rsidR="00AA5E15" w:rsidRDefault="00AA5E15" w:rsidP="00AA5E15">
            <w:pPr>
              <w:pStyle w:val="Day"/>
            </w:pPr>
            <w:r w:rsidRPr="00983E12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6A471A" w14:textId="3C12AB6C" w:rsidR="00AA5E15" w:rsidRDefault="00AA5E15" w:rsidP="00AA5E15">
            <w:pPr>
              <w:pStyle w:val="Day"/>
            </w:pPr>
            <w:r w:rsidRPr="00983E12"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368AF6" w14:textId="334723BB" w:rsidR="00AA5E15" w:rsidRDefault="00AA5E15" w:rsidP="00AA5E15">
            <w:pPr>
              <w:pStyle w:val="Day"/>
            </w:pPr>
            <w:r w:rsidRPr="00983E12">
              <w:t>30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7DC306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AFBE35" w14:textId="0429530C" w:rsidR="00AA5E15" w:rsidRDefault="00AA5E15" w:rsidP="00AA5E15">
            <w:pPr>
              <w:pStyle w:val="Day"/>
            </w:pPr>
            <w:r w:rsidRPr="00806D99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20C901" w14:textId="4BD033B7" w:rsidR="00AA5E15" w:rsidRDefault="00AA5E15" w:rsidP="00AA5E15">
            <w:pPr>
              <w:pStyle w:val="Day"/>
            </w:pPr>
            <w:r w:rsidRPr="00806D99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CBE55B" w14:textId="3D31E978" w:rsidR="00AA5E15" w:rsidRDefault="00AA5E15" w:rsidP="00AA5E15">
            <w:pPr>
              <w:pStyle w:val="Day"/>
            </w:pPr>
            <w:r w:rsidRPr="00806D99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2AC486" w14:textId="3ED674F7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C23B2B" w14:textId="4451EF70" w:rsidR="00AA5E15" w:rsidRDefault="00AA5E15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64CF71" w14:textId="165B6F03" w:rsidR="00AA5E15" w:rsidRDefault="00AA5E15" w:rsidP="00AA5E1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76EE53" w14:textId="77777777" w:rsidR="00AA5E15" w:rsidRDefault="00AA5E15" w:rsidP="00AA5E15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A1E2E8" w14:textId="77777777" w:rsidR="00AA5E15" w:rsidRDefault="00AA5E15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8AC8C1" w14:textId="04ACF047" w:rsidR="00AA5E15" w:rsidRDefault="00AA5E15" w:rsidP="00AA5E15">
            <w:pPr>
              <w:pStyle w:val="Day"/>
            </w:pPr>
            <w:r w:rsidRPr="000B6788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447239" w14:textId="5390C6EF" w:rsidR="00AA5E15" w:rsidRDefault="00AA5E15" w:rsidP="00AA5E15">
            <w:pPr>
              <w:pStyle w:val="Day"/>
            </w:pPr>
            <w:r w:rsidRPr="000B6788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DED3F1" w14:textId="6FF4ABE4" w:rsidR="00AA5E15" w:rsidRDefault="00AA5E15" w:rsidP="00AA5E15">
            <w:pPr>
              <w:pStyle w:val="Day"/>
            </w:pPr>
            <w:r w:rsidRPr="000B6788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75994B" w14:textId="16B00BE7" w:rsidR="00AA5E15" w:rsidRDefault="00AA5E15" w:rsidP="00AA5E15">
            <w:pPr>
              <w:pStyle w:val="Day"/>
            </w:pPr>
            <w:r w:rsidRPr="000B6788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86BCCC" w14:textId="7F481D3F" w:rsidR="00AA5E15" w:rsidRDefault="00AA5E15" w:rsidP="00AA5E15">
            <w:pPr>
              <w:pStyle w:val="Day"/>
            </w:pPr>
            <w:r w:rsidRPr="000B6788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059CFA" w14:textId="177DD0AC" w:rsidR="00AA5E15" w:rsidRDefault="00AA5E15" w:rsidP="00AA5E15">
            <w:pPr>
              <w:pStyle w:val="Day"/>
            </w:pPr>
            <w:r w:rsidRPr="000B6788">
              <w:t>31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63E582" w14:textId="50BB2336" w:rsidR="00AA5E15" w:rsidRDefault="00AA5E15" w:rsidP="00AA5E15">
            <w:pPr>
              <w:pStyle w:val="Day"/>
            </w:pPr>
          </w:p>
        </w:tc>
      </w:tr>
      <w:tr w:rsidR="00BC3254" w14:paraId="1518EC3A" w14:textId="77777777" w:rsidTr="00395832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F7E259" w14:textId="4B327A13" w:rsidR="00BC3254" w:rsidRDefault="00BC3254" w:rsidP="00AA5E15">
            <w:pPr>
              <w:pStyle w:val="Day"/>
            </w:pPr>
            <w:r w:rsidRPr="00983E12"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B3643F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199EA8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E8375F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A11505" w14:textId="77777777" w:rsidR="00BC3254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BAE32E" w14:textId="44B8F548" w:rsidR="00BC3254" w:rsidRPr="00BC3254" w:rsidRDefault="00BC3254" w:rsidP="00AA5E15">
            <w:pPr>
              <w:pStyle w:val="Day"/>
              <w:rPr>
                <w:i/>
                <w:iCs/>
                <w:color w:val="EE0000"/>
              </w:rPr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AA3C4B" w14:textId="77777777" w:rsidR="00BC3254" w:rsidRDefault="00BC3254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D7E854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F8CB9D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A80B7F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CDC938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AD717D" w14:textId="77777777" w:rsidR="00BC3254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878015" w14:textId="06A6B436" w:rsidR="00BC3254" w:rsidRPr="00BC3254" w:rsidRDefault="00BC3254" w:rsidP="00AA5E15">
            <w:pPr>
              <w:pStyle w:val="Day"/>
              <w:rPr>
                <w:i/>
                <w:iCs/>
                <w:color w:val="EE0000"/>
              </w:rPr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494AB8" w14:textId="77777777" w:rsidR="00BC3254" w:rsidRDefault="00BC3254" w:rsidP="00AA5E1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C44B51" w14:textId="3642A875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8A1287" w14:textId="3645622D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F5B669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63AD3E" w14:textId="77777777" w:rsidR="00BC3254" w:rsidRDefault="00BC3254" w:rsidP="00AA5E1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F9E7DB" w14:textId="77777777" w:rsidR="00BC3254" w:rsidRDefault="00BC3254" w:rsidP="00AA5E15">
            <w:pPr>
              <w:pStyle w:val="Day"/>
            </w:pPr>
          </w:p>
        </w:tc>
        <w:tc>
          <w:tcPr>
            <w:tcW w:w="919" w:type="dxa"/>
            <w:gridSpan w:val="2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9C6D47" w14:textId="77777777" w:rsidR="00BC3254" w:rsidRDefault="00BC3254" w:rsidP="00AA5E15">
            <w:pPr>
              <w:pStyle w:val="Day"/>
            </w:pPr>
          </w:p>
        </w:tc>
      </w:tr>
    </w:tbl>
    <w:p w14:paraId="7FF1C99C" w14:textId="0380F3C6" w:rsidR="00AA5E15" w:rsidRPr="00AA5E15" w:rsidRDefault="00AA5E15" w:rsidP="00CC0108">
      <w:pPr>
        <w:pStyle w:val="Heading1"/>
        <w:shd w:val="clear" w:color="auto" w:fill="D2B1DB" w:themeFill="accent6" w:themeFillTint="66"/>
        <w:jc w:val="center"/>
      </w:pPr>
      <w:r w:rsidRPr="00CC0108">
        <w:rPr>
          <w:rFonts w:asciiTheme="minorHAnsi" w:hAnsiTheme="minorHAnsi" w:cstheme="minorHAnsi"/>
          <w:sz w:val="28"/>
          <w:szCs w:val="28"/>
        </w:rPr>
        <w:t>NO SCHOOL DAYS</w:t>
      </w:r>
    </w:p>
    <w:tbl>
      <w:tblPr>
        <w:tblW w:w="0" w:type="auto"/>
        <w:shd w:val="clear" w:color="auto" w:fill="FFEA82" w:themeFill="accent2"/>
        <w:tblLook w:val="0600" w:firstRow="0" w:lastRow="0" w:firstColumn="0" w:lastColumn="0" w:noHBand="1" w:noVBand="1"/>
        <w:tblCaption w:val="Important Dates/Notes"/>
      </w:tblPr>
      <w:tblGrid>
        <w:gridCol w:w="10790"/>
      </w:tblGrid>
      <w:tr w:rsidR="00A70674" w14:paraId="5B3F56D8" w14:textId="77777777" w:rsidTr="00BC3254">
        <w:trPr>
          <w:trHeight w:val="432"/>
        </w:trPr>
        <w:tc>
          <w:tcPr>
            <w:tcW w:w="10790" w:type="dxa"/>
            <w:shd w:val="clear" w:color="auto" w:fill="BEF15C" w:themeFill="accent5" w:themeFillTint="99"/>
            <w:vAlign w:val="center"/>
          </w:tcPr>
          <w:p w14:paraId="327F5DD4" w14:textId="368F8421" w:rsidR="00A70674" w:rsidRPr="00CC0108" w:rsidRDefault="00BC3254" w:rsidP="005F677F">
            <w:pPr>
              <w:jc w:val="center"/>
              <w:rPr>
                <w:sz w:val="24"/>
                <w:szCs w:val="24"/>
              </w:rPr>
            </w:pPr>
            <w:r w:rsidRPr="00CC0108">
              <w:rPr>
                <w:sz w:val="24"/>
                <w:szCs w:val="24"/>
              </w:rPr>
              <w:t>First Day of school August 18 / Last Day of School June 11</w:t>
            </w:r>
          </w:p>
        </w:tc>
      </w:tr>
    </w:tbl>
    <w:p w14:paraId="27F38B97" w14:textId="36E1E0B5" w:rsidR="00A70674" w:rsidRDefault="00CC0108" w:rsidP="00BC3254">
      <w:pPr>
        <w:pStyle w:val="Heading1"/>
        <w:jc w:val="center"/>
      </w:pPr>
      <w:r>
        <w:t xml:space="preserve">School Day Hours </w:t>
      </w:r>
      <w:r w:rsidR="00BC3254">
        <w:t>8:15 – 3:15 Monday - Thursday</w:t>
      </w:r>
    </w:p>
    <w:tbl>
      <w:tblPr>
        <w:tblW w:w="0" w:type="auto"/>
        <w:shd w:val="clear" w:color="auto" w:fill="7DCFDF" w:themeFill="accent3"/>
        <w:tblLook w:val="0600" w:firstRow="0" w:lastRow="0" w:firstColumn="0" w:lastColumn="0" w:noHBand="1" w:noVBand="1"/>
        <w:tblCaption w:val="Important Dates/Notes"/>
      </w:tblPr>
      <w:tblGrid>
        <w:gridCol w:w="10790"/>
      </w:tblGrid>
      <w:tr w:rsidR="00A70674" w14:paraId="18633CDA" w14:textId="77777777" w:rsidTr="00BC3254">
        <w:trPr>
          <w:trHeight w:val="432"/>
        </w:trPr>
        <w:tc>
          <w:tcPr>
            <w:tcW w:w="10790" w:type="dxa"/>
            <w:shd w:val="clear" w:color="auto" w:fill="B0E2EB" w:themeFill="accent3" w:themeFillTint="99"/>
            <w:vAlign w:val="center"/>
          </w:tcPr>
          <w:p w14:paraId="453EE1A4" w14:textId="347C7A97" w:rsidR="00A70674" w:rsidRPr="00CC0108" w:rsidRDefault="00BC3254" w:rsidP="005F677F">
            <w:pPr>
              <w:jc w:val="center"/>
              <w:rPr>
                <w:color w:val="auto"/>
                <w:sz w:val="24"/>
                <w:szCs w:val="24"/>
              </w:rPr>
            </w:pPr>
            <w:r w:rsidRPr="00CC0108">
              <w:rPr>
                <w:color w:val="auto"/>
                <w:sz w:val="24"/>
                <w:szCs w:val="24"/>
              </w:rPr>
              <w:t>2</w:t>
            </w:r>
            <w:r w:rsidRPr="00CC0108">
              <w:rPr>
                <w:color w:val="auto"/>
                <w:sz w:val="24"/>
                <w:szCs w:val="24"/>
                <w:vertAlign w:val="superscript"/>
              </w:rPr>
              <w:t>nd</w:t>
            </w:r>
            <w:r w:rsidRPr="00CC0108">
              <w:rPr>
                <w:color w:val="auto"/>
                <w:sz w:val="24"/>
                <w:szCs w:val="24"/>
              </w:rPr>
              <w:t xml:space="preserve"> Monday of every Month</w:t>
            </w:r>
            <w:r w:rsidR="00CC0108">
              <w:rPr>
                <w:color w:val="auto"/>
                <w:sz w:val="24"/>
                <w:szCs w:val="24"/>
              </w:rPr>
              <w:t xml:space="preserve"> is a</w:t>
            </w:r>
            <w:r w:rsidRPr="00CC0108">
              <w:rPr>
                <w:color w:val="auto"/>
                <w:sz w:val="24"/>
                <w:szCs w:val="24"/>
              </w:rPr>
              <w:t xml:space="preserve"> </w:t>
            </w:r>
            <w:r w:rsidR="00CC0108" w:rsidRPr="00CC0108">
              <w:rPr>
                <w:color w:val="auto"/>
                <w:sz w:val="24"/>
                <w:szCs w:val="24"/>
              </w:rPr>
              <w:t>two-hour</w:t>
            </w:r>
            <w:r w:rsidRPr="00CC0108">
              <w:rPr>
                <w:color w:val="auto"/>
                <w:sz w:val="24"/>
                <w:szCs w:val="24"/>
              </w:rPr>
              <w:t xml:space="preserve"> late start</w:t>
            </w:r>
            <w:r w:rsidR="001C5CB5" w:rsidRPr="00CC0108">
              <w:rPr>
                <w:color w:val="auto"/>
                <w:sz w:val="24"/>
                <w:szCs w:val="24"/>
              </w:rPr>
              <w:t xml:space="preserve"> </w:t>
            </w:r>
            <w:r w:rsidR="00CC0108">
              <w:rPr>
                <w:color w:val="auto"/>
                <w:sz w:val="24"/>
                <w:szCs w:val="24"/>
              </w:rPr>
              <w:t>at 10:15 (no breakfast served)</w:t>
            </w:r>
          </w:p>
        </w:tc>
      </w:tr>
      <w:tr w:rsidR="00F63393" w14:paraId="0684AE01" w14:textId="77777777" w:rsidTr="00F63393">
        <w:trPr>
          <w:trHeight w:val="432"/>
        </w:trPr>
        <w:tc>
          <w:tcPr>
            <w:tcW w:w="10790" w:type="dxa"/>
            <w:shd w:val="clear" w:color="auto" w:fill="FFF6CD" w:themeFill="accent2" w:themeFillTint="66"/>
            <w:vAlign w:val="center"/>
          </w:tcPr>
          <w:p w14:paraId="79B742A5" w14:textId="77777777" w:rsidR="00F63393" w:rsidRPr="00F63393" w:rsidRDefault="00F63393" w:rsidP="00F3181E">
            <w:pPr>
              <w:jc w:val="center"/>
              <w:rPr>
                <w:color w:val="auto"/>
                <w:sz w:val="24"/>
                <w:szCs w:val="24"/>
              </w:rPr>
            </w:pPr>
            <w:r w:rsidRPr="00F63393">
              <w:rPr>
                <w:color w:val="auto"/>
                <w:sz w:val="24"/>
                <w:szCs w:val="24"/>
              </w:rPr>
              <w:t>Early Release at 1pm for Home Visits/Conferences</w:t>
            </w:r>
          </w:p>
        </w:tc>
      </w:tr>
    </w:tbl>
    <w:p w14:paraId="32223CBB" w14:textId="380645BE" w:rsidR="00A70674" w:rsidRPr="001C5CB5" w:rsidRDefault="00A70674" w:rsidP="001C5CB5">
      <w:pPr>
        <w:pStyle w:val="Heading1"/>
        <w:jc w:val="center"/>
        <w:rPr>
          <w:i/>
          <w:iCs/>
          <w:color w:val="EE0000"/>
        </w:rPr>
      </w:pPr>
    </w:p>
    <w:p w14:paraId="58C9F1D3" w14:textId="77777777" w:rsidR="00D261F4" w:rsidRDefault="00D261F4">
      <w:pPr>
        <w:pStyle w:val="NoSpacing"/>
      </w:pPr>
    </w:p>
    <w:sectPr w:rsidR="00D261F4" w:rsidSect="00995BAC">
      <w:pgSz w:w="12240" w:h="15840"/>
      <w:pgMar w:top="64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A6243" w14:textId="77777777" w:rsidR="00B90C51" w:rsidRDefault="00B90C51" w:rsidP="00337E14">
      <w:pPr>
        <w:spacing w:after="0"/>
      </w:pPr>
      <w:r>
        <w:separator/>
      </w:r>
    </w:p>
  </w:endnote>
  <w:endnote w:type="continuationSeparator" w:id="0">
    <w:p w14:paraId="709BE1E3" w14:textId="77777777" w:rsidR="00B90C51" w:rsidRDefault="00B90C51" w:rsidP="00337E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52069" w14:textId="77777777" w:rsidR="00B90C51" w:rsidRDefault="00B90C51" w:rsidP="00337E14">
      <w:pPr>
        <w:spacing w:after="0"/>
      </w:pPr>
      <w:r>
        <w:separator/>
      </w:r>
    </w:p>
  </w:footnote>
  <w:footnote w:type="continuationSeparator" w:id="0">
    <w:p w14:paraId="59D78671" w14:textId="77777777" w:rsidR="00B90C51" w:rsidRDefault="00B90C51" w:rsidP="00337E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15"/>
    <w:rsid w:val="00013C75"/>
    <w:rsid w:val="00036832"/>
    <w:rsid w:val="000A6191"/>
    <w:rsid w:val="000C0513"/>
    <w:rsid w:val="000D6EFE"/>
    <w:rsid w:val="000E7D2E"/>
    <w:rsid w:val="00137F1A"/>
    <w:rsid w:val="00177845"/>
    <w:rsid w:val="00191999"/>
    <w:rsid w:val="001C5CB5"/>
    <w:rsid w:val="00223B9D"/>
    <w:rsid w:val="00223D4D"/>
    <w:rsid w:val="00246E8A"/>
    <w:rsid w:val="002542FD"/>
    <w:rsid w:val="002E2982"/>
    <w:rsid w:val="0030705A"/>
    <w:rsid w:val="00312BBA"/>
    <w:rsid w:val="00337E14"/>
    <w:rsid w:val="00345194"/>
    <w:rsid w:val="003522B7"/>
    <w:rsid w:val="00366921"/>
    <w:rsid w:val="00397F06"/>
    <w:rsid w:val="003C14C4"/>
    <w:rsid w:val="003E7366"/>
    <w:rsid w:val="0044315E"/>
    <w:rsid w:val="004722B0"/>
    <w:rsid w:val="004A6647"/>
    <w:rsid w:val="004A6C50"/>
    <w:rsid w:val="004B430E"/>
    <w:rsid w:val="004D5C06"/>
    <w:rsid w:val="004F670E"/>
    <w:rsid w:val="004F683C"/>
    <w:rsid w:val="005416FC"/>
    <w:rsid w:val="0058421F"/>
    <w:rsid w:val="005F677F"/>
    <w:rsid w:val="00605646"/>
    <w:rsid w:val="00622951"/>
    <w:rsid w:val="00687EF0"/>
    <w:rsid w:val="006B01B8"/>
    <w:rsid w:val="006C7724"/>
    <w:rsid w:val="006E7372"/>
    <w:rsid w:val="006F1D3C"/>
    <w:rsid w:val="007476DE"/>
    <w:rsid w:val="007F75C5"/>
    <w:rsid w:val="0081420B"/>
    <w:rsid w:val="00891AC9"/>
    <w:rsid w:val="009035EA"/>
    <w:rsid w:val="00954A61"/>
    <w:rsid w:val="009578CB"/>
    <w:rsid w:val="00985665"/>
    <w:rsid w:val="00995BAC"/>
    <w:rsid w:val="00996198"/>
    <w:rsid w:val="009C49F3"/>
    <w:rsid w:val="009F65F2"/>
    <w:rsid w:val="00A0538E"/>
    <w:rsid w:val="00A15338"/>
    <w:rsid w:val="00A218AB"/>
    <w:rsid w:val="00A4405D"/>
    <w:rsid w:val="00A70674"/>
    <w:rsid w:val="00A73577"/>
    <w:rsid w:val="00A875D8"/>
    <w:rsid w:val="00AA5E15"/>
    <w:rsid w:val="00B03FCB"/>
    <w:rsid w:val="00B26FA3"/>
    <w:rsid w:val="00B4072B"/>
    <w:rsid w:val="00B87BA8"/>
    <w:rsid w:val="00B90C51"/>
    <w:rsid w:val="00BC3254"/>
    <w:rsid w:val="00BD4C1E"/>
    <w:rsid w:val="00C2181B"/>
    <w:rsid w:val="00C606FF"/>
    <w:rsid w:val="00C65071"/>
    <w:rsid w:val="00C74996"/>
    <w:rsid w:val="00CC0108"/>
    <w:rsid w:val="00D15461"/>
    <w:rsid w:val="00D261F4"/>
    <w:rsid w:val="00D35DA8"/>
    <w:rsid w:val="00D55615"/>
    <w:rsid w:val="00D944C7"/>
    <w:rsid w:val="00DE3B4C"/>
    <w:rsid w:val="00E118A4"/>
    <w:rsid w:val="00E60EF6"/>
    <w:rsid w:val="00E63E1B"/>
    <w:rsid w:val="00EC16F9"/>
    <w:rsid w:val="00F04882"/>
    <w:rsid w:val="00F45140"/>
    <w:rsid w:val="00F55EA6"/>
    <w:rsid w:val="00F63393"/>
    <w:rsid w:val="00FB5FA5"/>
    <w:rsid w:val="00FF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5D1AF"/>
  <w15:chartTrackingRefBased/>
  <w15:docId w15:val="{319B5E67-F288-4E53-8CE6-D00ECC53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05050" w:themeColor="text2" w:themeTint="BF"/>
        <w:sz w:val="18"/>
        <w:szCs w:val="18"/>
        <w:lang w:val="en-US" w:eastAsia="ja-JP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61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pPr>
      <w:spacing w:after="0"/>
      <w:contextualSpacing/>
    </w:pPr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3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table" w:customStyle="1" w:styleId="LayoutTable">
    <w:name w:val="Layout Table"/>
    <w:basedOn w:val="TableNormal"/>
    <w:uiPriority w:val="99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pPr>
      <w:spacing w:before="20" w:after="20"/>
    </w:pPr>
    <w:rPr>
      <w:szCs w:val="15"/>
    </w:rPr>
    <w:tblPr>
      <w:tblBorders>
        <w:top w:val="single" w:sz="4" w:space="0" w:color="505050" w:themeColor="text2" w:themeTint="BF"/>
        <w:left w:val="single" w:sz="4" w:space="0" w:color="505050" w:themeColor="text2" w:themeTint="BF"/>
        <w:bottom w:val="single" w:sz="4" w:space="0" w:color="505050" w:themeColor="text2" w:themeTint="BF"/>
        <w:right w:val="single" w:sz="4" w:space="0" w:color="50505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 w:themeColor="background1"/>
        <w:sz w:val="18"/>
      </w:rPr>
      <w:tblPr/>
      <w:tcPr>
        <w:shd w:val="clear" w:color="auto" w:fill="30506A" w:themeFill="accent1"/>
      </w:tcPr>
    </w:tblStylePr>
  </w:style>
  <w:style w:type="table" w:customStyle="1" w:styleId="MonthTable">
    <w:name w:val="Month Table"/>
    <w:basedOn w:val="TableNormal"/>
    <w:uiPriority w:val="99"/>
    <w:pPr>
      <w:spacing w:before="40" w:after="40"/>
      <w:jc w:val="center"/>
    </w:pPr>
    <w:rPr>
      <w:szCs w:val="14"/>
    </w:rPr>
    <w:tblPr>
      <w:tblBorders>
        <w:insideH w:val="single" w:sz="4" w:space="0" w:color="8A8A8A" w:themeColor="text2" w:themeTint="80"/>
        <w:insideV w:val="single" w:sz="4" w:space="0" w:color="8A8A8A" w:themeColor="text2" w:themeTint="80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0F0F0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</w:rPr>
  </w:style>
  <w:style w:type="table" w:customStyle="1" w:styleId="Sem1">
    <w:name w:val="Sem 1"/>
    <w:basedOn w:val="TableNormal"/>
    <w:uiPriority w:val="99"/>
    <w:pPr>
      <w:spacing w:before="60"/>
      <w:jc w:val="center"/>
    </w:pPr>
    <w:tblPr/>
    <w:tcPr>
      <w:shd w:val="clear" w:color="auto" w:fill="FFEA82" w:themeFill="accent2"/>
      <w:vAlign w:val="center"/>
    </w:tcPr>
  </w:style>
  <w:style w:type="paragraph" w:styleId="NoSpacing">
    <w:name w:val="No Spacing"/>
    <w:uiPriority w:val="98"/>
    <w:unhideWhenUsed/>
    <w:qFormat/>
    <w:pPr>
      <w:spacing w:after="0"/>
    </w:pPr>
  </w:style>
  <w:style w:type="table" w:customStyle="1" w:styleId="Sem2">
    <w:name w:val="Sem 2"/>
    <w:basedOn w:val="TableNormal"/>
    <w:uiPriority w:val="99"/>
    <w:pPr>
      <w:spacing w:before="60"/>
      <w:jc w:val="center"/>
    </w:pPr>
    <w:tblPr/>
    <w:tcPr>
      <w:shd w:val="clear" w:color="auto" w:fill="7DCFDF" w:themeFill="accent3"/>
      <w:vAlign w:val="center"/>
    </w:tcPr>
  </w:style>
  <w:style w:type="table" w:customStyle="1" w:styleId="Sem3">
    <w:name w:val="Sem 3"/>
    <w:basedOn w:val="TableNormal"/>
    <w:uiPriority w:val="99"/>
    <w:pPr>
      <w:spacing w:before="60"/>
      <w:jc w:val="center"/>
    </w:pPr>
    <w:tblPr/>
    <w:tcPr>
      <w:shd w:val="clear" w:color="auto" w:fill="CFE14B" w:themeFill="accent4"/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615"/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615"/>
  </w:style>
  <w:style w:type="paragraph" w:customStyle="1" w:styleId="Week">
    <w:name w:val="Week"/>
    <w:basedOn w:val="Normal"/>
    <w:qFormat/>
    <w:rsid w:val="00F04882"/>
    <w:pPr>
      <w:spacing w:after="0"/>
      <w:jc w:val="center"/>
    </w:pPr>
    <w:rPr>
      <w:b/>
    </w:rPr>
  </w:style>
  <w:style w:type="paragraph" w:customStyle="1" w:styleId="Month">
    <w:name w:val="Month"/>
    <w:basedOn w:val="Normal"/>
    <w:qFormat/>
    <w:rsid w:val="00F45140"/>
    <w:pPr>
      <w:spacing w:after="0"/>
      <w:jc w:val="center"/>
    </w:pPr>
    <w:rPr>
      <w:b/>
      <w:color w:val="FFFFFF" w:themeColor="background1"/>
    </w:rPr>
  </w:style>
  <w:style w:type="paragraph" w:customStyle="1" w:styleId="Day">
    <w:name w:val="Day"/>
    <w:basedOn w:val="Normal"/>
    <w:qFormat/>
    <w:rsid w:val="00F45140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ie\AppData\Roaming\Microsoft\Templates\Academic%20year%20calendar.dotx" TargetMode="Externa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9E973A-89B7-402D-B313-DB2E05D641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234EF3-3861-4183-9AAD-2F2B2EFE50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526E01A8-581C-4DAC-8537-BE67EAF8D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Academic year calendar</Template>
  <TotalTime>152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</dc:creator>
  <cp:keywords/>
  <dc:description/>
  <cp:lastModifiedBy>Natalie Meyring</cp:lastModifiedBy>
  <cp:revision>3</cp:revision>
  <cp:lastPrinted>2025-06-12T19:07:00Z</cp:lastPrinted>
  <dcterms:created xsi:type="dcterms:W3CDTF">2025-06-12T16:56:00Z</dcterms:created>
  <dcterms:modified xsi:type="dcterms:W3CDTF">2025-07-02T19:11:00Z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